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66BD3" w14:textId="2B0BF959" w:rsidR="00640350" w:rsidRDefault="002A5490" w:rsidP="00AC0005">
      <w:r>
        <w:rPr>
          <w:noProof/>
        </w:rPr>
        <mc:AlternateContent>
          <mc:Choice Requires="wps">
            <w:drawing>
              <wp:anchor distT="4294967294" distB="4294967294" distL="114300" distR="114300" simplePos="0" relativeHeight="251677184" behindDoc="0" locked="0" layoutInCell="1" allowOverlap="1" wp14:anchorId="09E346BD" wp14:editId="17838181">
                <wp:simplePos x="0" y="0"/>
                <wp:positionH relativeFrom="column">
                  <wp:posOffset>696595</wp:posOffset>
                </wp:positionH>
                <wp:positionV relativeFrom="paragraph">
                  <wp:posOffset>-1257301</wp:posOffset>
                </wp:positionV>
                <wp:extent cx="5164455" cy="0"/>
                <wp:effectExtent l="0" t="0" r="0" b="0"/>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ysClr val="windowText" lastClr="000000"/>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55D31531" id="_x0000_t32" coordsize="21600,21600" o:spt="32" o:oned="t" path="m,l21600,21600e" filled="f">
                <v:path arrowok="t" fillok="f" o:connecttype="none"/>
                <o:lock v:ext="edit" shapetype="t"/>
              </v:shapetype>
              <v:shape id="AutoShape 56" o:spid="_x0000_s1026" type="#_x0000_t32" style="position:absolute;margin-left:54.85pt;margin-top:-99pt;width:406.65pt;height:0;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" strokecolor="windowText">
                <v:stroke dashstyle="1 1"/>
              </v:shape>
            </w:pict>
          </mc:Fallback>
        </mc:AlternateContent>
      </w:r>
      <w:r>
        <w:rPr>
          <w:noProof/>
        </w:rPr>
        <mc:AlternateContent>
          <mc:Choice Requires="wps">
            <w:drawing>
              <wp:anchor distT="0" distB="0" distL="114300" distR="114300" simplePos="0" relativeHeight="251638272" behindDoc="0" locked="0" layoutInCell="0" allowOverlap="1" wp14:anchorId="6F1D691E" wp14:editId="2322482B">
                <wp:simplePos x="0" y="0"/>
                <wp:positionH relativeFrom="margin">
                  <wp:posOffset>-218440</wp:posOffset>
                </wp:positionH>
                <wp:positionV relativeFrom="margin">
                  <wp:posOffset>200025</wp:posOffset>
                </wp:positionV>
                <wp:extent cx="6829425" cy="9498965"/>
                <wp:effectExtent l="7620" t="6350" r="1905" b="635"/>
                <wp:wrapSquare wrapText="bothSides"/>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498965"/>
                        </a:xfrm>
                        <a:prstGeom prst="roundRect">
                          <a:avLst>
                            <a:gd name="adj" fmla="val 10394"/>
                          </a:avLst>
                        </a:prstGeom>
                        <a:gradFill rotWithShape="1">
                          <a:gsLst>
                            <a:gs pos="0">
                              <a:srgbClr val="A0E0C2"/>
                            </a:gs>
                            <a:gs pos="100000">
                              <a:srgbClr val="A0E0C2">
                                <a:alpha val="0"/>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574EA91C" w14:textId="2C3AF6BD" w:rsidR="0044377E" w:rsidRDefault="002A5490" w:rsidP="009428F3">
                            <w:r>
                              <w:rPr>
                                <w:noProof/>
                              </w:rPr>
                              <w:drawing>
                                <wp:inline distT="0" distB="0" distL="0" distR="0" wp14:anchorId="3D1EE0DC" wp14:editId="28DC732B">
                                  <wp:extent cx="332105" cy="294640"/>
                                  <wp:effectExtent l="0" t="0" r="0" b="0"/>
                                  <wp:docPr id="3" name="Picture 125"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05" cy="294640"/>
                                          </a:xfrm>
                                          <a:prstGeom prst="rect">
                                            <a:avLst/>
                                          </a:prstGeom>
                                          <a:noFill/>
                                          <a:ln>
                                            <a:noFill/>
                                          </a:ln>
                                        </pic:spPr>
                                      </pic:pic>
                                    </a:graphicData>
                                  </a:graphic>
                                </wp:inline>
                              </w:drawing>
                            </w:r>
                            <w:r w:rsidR="0044377E">
                              <w:t xml:space="preserve"> The United Reformed Church</w:t>
                            </w:r>
                          </w:p>
                          <w:p w14:paraId="7FBA7D38" w14:textId="77777777" w:rsidR="0044377E" w:rsidRDefault="0044377E" w:rsidP="00640350"/>
                          <w:p w14:paraId="3062DCAF" w14:textId="77777777" w:rsidR="0044377E" w:rsidRPr="00640350" w:rsidRDefault="0044377E" w:rsidP="00640350"/>
                          <w:p w14:paraId="5BB8EB7B" w14:textId="77777777" w:rsidR="0044377E" w:rsidRPr="00B64986" w:rsidRDefault="0044377E" w:rsidP="005F2CE5">
                            <w:pPr>
                              <w:rPr>
                                <w:szCs w:val="26"/>
                              </w:rPr>
                            </w:pPr>
                          </w:p>
                          <w:p w14:paraId="602EB994" w14:textId="77777777" w:rsidR="0044377E" w:rsidRPr="00640350" w:rsidRDefault="0044377E" w:rsidP="005F2CE5"/>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D691E" id="AutoShape 2" o:spid="_x0000_s1026" style="position:absolute;margin-left:-17.2pt;margin-top:15.75pt;width:537.75pt;height:747.9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" o:allowincell="f" fillcolor="#a0e0c2" stroked="f" strokecolor="#4f81bd">
                <v:fill color2="#a0e0c2" o:opacity2="0" rotate="t" angle="90" focus="100%" type="gradient"/>
                <v:shadow type="perspective" color="#bfbfbf" opacity=".5" origin="-.5,-.5" offset="51pt,-10pt" matrix=".75,,,.75"/>
                <v:textbox inset="18pt,15pt,18pt,.75pt">
                  <w:txbxContent>
                    <w:p w14:paraId="574EA91C" w14:textId="2C3AF6BD" w:rsidR="0044377E" w:rsidRDefault="002A5490" w:rsidP="009428F3">
                      <w:r>
                        <w:rPr>
                          <w:noProof/>
                        </w:rPr>
                        <w:drawing>
                          <wp:inline distT="0" distB="0" distL="0" distR="0" wp14:anchorId="3D1EE0DC" wp14:editId="28DC732B">
                            <wp:extent cx="332105" cy="294640"/>
                            <wp:effectExtent l="0" t="0" r="0" b="0"/>
                            <wp:docPr id="3" name="Picture 125"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05" cy="294640"/>
                                    </a:xfrm>
                                    <a:prstGeom prst="rect">
                                      <a:avLst/>
                                    </a:prstGeom>
                                    <a:noFill/>
                                    <a:ln>
                                      <a:noFill/>
                                    </a:ln>
                                  </pic:spPr>
                                </pic:pic>
                              </a:graphicData>
                            </a:graphic>
                          </wp:inline>
                        </w:drawing>
                      </w:r>
                      <w:r w:rsidR="0044377E">
                        <w:t xml:space="preserve"> The United Reformed Church</w:t>
                      </w:r>
                    </w:p>
                    <w:p w14:paraId="7FBA7D38" w14:textId="77777777" w:rsidR="0044377E" w:rsidRDefault="0044377E" w:rsidP="00640350"/>
                    <w:p w14:paraId="3062DCAF" w14:textId="77777777" w:rsidR="0044377E" w:rsidRPr="00640350" w:rsidRDefault="0044377E" w:rsidP="00640350"/>
                    <w:p w14:paraId="5BB8EB7B" w14:textId="77777777" w:rsidR="0044377E" w:rsidRPr="00B64986" w:rsidRDefault="0044377E" w:rsidP="005F2CE5">
                      <w:pPr>
                        <w:rPr>
                          <w:szCs w:val="26"/>
                        </w:rPr>
                      </w:pPr>
                    </w:p>
                    <w:p w14:paraId="602EB994" w14:textId="77777777" w:rsidR="0044377E" w:rsidRPr="00640350" w:rsidRDefault="0044377E" w:rsidP="005F2CE5"/>
                  </w:txbxContent>
                </v:textbox>
                <w10:wrap type="square" anchorx="margin" anchory="margin"/>
              </v:roundrect>
            </w:pict>
          </mc:Fallback>
        </mc:AlternateContent>
      </w:r>
      <w:r>
        <w:rPr>
          <w:noProof/>
        </w:rPr>
        <mc:AlternateContent>
          <mc:Choice Requires="wps">
            <w:drawing>
              <wp:anchor distT="0" distB="0" distL="114300" distR="114300" simplePos="0" relativeHeight="251642368" behindDoc="0" locked="0" layoutInCell="1" allowOverlap="1" wp14:anchorId="5656A766" wp14:editId="44862813">
                <wp:simplePos x="0" y="0"/>
                <wp:positionH relativeFrom="column">
                  <wp:posOffset>719455</wp:posOffset>
                </wp:positionH>
                <wp:positionV relativeFrom="paragraph">
                  <wp:posOffset>-7782560</wp:posOffset>
                </wp:positionV>
                <wp:extent cx="5561965" cy="3949065"/>
                <wp:effectExtent l="0" t="0" r="0" b="0"/>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949065"/>
                        </a:xfrm>
                        <a:prstGeom prst="rect">
                          <a:avLst/>
                        </a:prstGeom>
                        <a:noFill/>
                        <a:ln>
                          <a:noFill/>
                        </a:ln>
                        <a:extLst>
                          <a:ext uri="{909E8E84-426E-40dd-AFC4-6F175D3DCCD1}"/>
                          <a:ext uri="{91240B29-F687-4f45-9708-019B960494DF}"/>
                        </a:extLst>
                      </wps:spPr>
                      <wps:txbx>
                        <w:txbxContent>
                          <w:p w14:paraId="3767B2BC" w14:textId="77777777" w:rsidR="0044377E" w:rsidRDefault="0044377E" w:rsidP="002657BC">
                            <w:pPr>
                              <w:jc w:val="right"/>
                              <w:outlineLvl w:val="1"/>
                            </w:pPr>
                          </w:p>
                          <w:p w14:paraId="2040B23C" w14:textId="77777777" w:rsidR="0044377E" w:rsidRDefault="0044377E" w:rsidP="002657BC">
                            <w:pPr>
                              <w:jc w:val="right"/>
                              <w:outlineLvl w:val="1"/>
                            </w:pPr>
                          </w:p>
                          <w:p w14:paraId="6D027CC3" w14:textId="77777777" w:rsidR="0044377E" w:rsidRPr="001C68D8" w:rsidRDefault="0044377E" w:rsidP="002657BC">
                            <w:pPr>
                              <w:jc w:val="right"/>
                              <w:outlineLvl w:val="1"/>
                              <w:rPr>
                                <w:color w:val="595959"/>
                              </w:rPr>
                            </w:pPr>
                          </w:p>
                          <w:p w14:paraId="1379444C" w14:textId="77777777" w:rsidR="0044377E" w:rsidRDefault="0044377E" w:rsidP="002657BC">
                            <w:pPr>
                              <w:jc w:val="right"/>
                              <w:outlineLvl w:val="1"/>
                            </w:pPr>
                          </w:p>
                          <w:p w14:paraId="2E3DCA0A" w14:textId="77777777" w:rsidR="0044377E" w:rsidRPr="002657BC" w:rsidRDefault="0044377E" w:rsidP="002657BC"/>
                          <w:p w14:paraId="137C9E7A" w14:textId="77777777" w:rsidR="0044377E" w:rsidRDefault="0044377E" w:rsidP="002657BC">
                            <w:pPr>
                              <w:jc w:val="right"/>
                              <w:outlineLvl w:val="1"/>
                              <w:rPr>
                                <w:sz w:val="72"/>
                              </w:rPr>
                            </w:pPr>
                            <w:r>
                              <w:rPr>
                                <w:sz w:val="72"/>
                              </w:rPr>
                              <w:t>Petts Wood URC</w:t>
                            </w:r>
                          </w:p>
                          <w:p w14:paraId="2ED874AE" w14:textId="77777777" w:rsidR="0044377E" w:rsidRPr="005F2CE5" w:rsidRDefault="0044377E" w:rsidP="002657BC">
                            <w:pPr>
                              <w:jc w:val="right"/>
                              <w:outlineLvl w:val="1"/>
                              <w:rPr>
                                <w:sz w:val="72"/>
                              </w:rPr>
                            </w:pPr>
                            <w:r w:rsidRPr="005F2CE5">
                              <w:rPr>
                                <w:sz w:val="72"/>
                              </w:rPr>
                              <w:t>Safeguarding Policy</w:t>
                            </w:r>
                          </w:p>
                          <w:p w14:paraId="41010031" w14:textId="77777777" w:rsidR="0044377E" w:rsidRDefault="0044377E" w:rsidP="002657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6A766" id="_x0000_t202" coordsize="21600,21600" o:spt="202" path="m,l,21600r21600,l21600,xe">
                <v:stroke joinstyle="miter"/>
                <v:path gradientshapeok="t" o:connecttype="rect"/>
              </v:shapetype>
              <v:shape id="Text Box 7" o:spid="_x0000_s1027" type="#_x0000_t202" style="position:absolute;margin-left:56.65pt;margin-top:-612.8pt;width:437.95pt;height:31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" filled="f" stroked="f">
                <v:textbox>
                  <w:txbxContent>
                    <w:p w14:paraId="3767B2BC" w14:textId="77777777" w:rsidR="0044377E" w:rsidRDefault="0044377E" w:rsidP="002657BC">
                      <w:pPr>
                        <w:jc w:val="right"/>
                        <w:outlineLvl w:val="1"/>
                      </w:pPr>
                    </w:p>
                    <w:p w14:paraId="2040B23C" w14:textId="77777777" w:rsidR="0044377E" w:rsidRDefault="0044377E" w:rsidP="002657BC">
                      <w:pPr>
                        <w:jc w:val="right"/>
                        <w:outlineLvl w:val="1"/>
                      </w:pPr>
                    </w:p>
                    <w:p w14:paraId="6D027CC3" w14:textId="77777777" w:rsidR="0044377E" w:rsidRPr="001C68D8" w:rsidRDefault="0044377E" w:rsidP="002657BC">
                      <w:pPr>
                        <w:jc w:val="right"/>
                        <w:outlineLvl w:val="1"/>
                        <w:rPr>
                          <w:color w:val="595959"/>
                        </w:rPr>
                      </w:pPr>
                    </w:p>
                    <w:p w14:paraId="1379444C" w14:textId="77777777" w:rsidR="0044377E" w:rsidRDefault="0044377E" w:rsidP="002657BC">
                      <w:pPr>
                        <w:jc w:val="right"/>
                        <w:outlineLvl w:val="1"/>
                      </w:pPr>
                    </w:p>
                    <w:p w14:paraId="2E3DCA0A" w14:textId="77777777" w:rsidR="0044377E" w:rsidRPr="002657BC" w:rsidRDefault="0044377E" w:rsidP="002657BC"/>
                    <w:p w14:paraId="137C9E7A" w14:textId="77777777" w:rsidR="0044377E" w:rsidRDefault="0044377E" w:rsidP="002657BC">
                      <w:pPr>
                        <w:jc w:val="right"/>
                        <w:outlineLvl w:val="1"/>
                        <w:rPr>
                          <w:sz w:val="72"/>
                        </w:rPr>
                      </w:pPr>
                      <w:r>
                        <w:rPr>
                          <w:sz w:val="72"/>
                        </w:rPr>
                        <w:t>Petts Wood URC</w:t>
                      </w:r>
                    </w:p>
                    <w:p w14:paraId="2ED874AE" w14:textId="77777777" w:rsidR="0044377E" w:rsidRPr="005F2CE5" w:rsidRDefault="0044377E" w:rsidP="002657BC">
                      <w:pPr>
                        <w:jc w:val="right"/>
                        <w:outlineLvl w:val="1"/>
                        <w:rPr>
                          <w:sz w:val="72"/>
                        </w:rPr>
                      </w:pPr>
                      <w:r w:rsidRPr="005F2CE5">
                        <w:rPr>
                          <w:sz w:val="72"/>
                        </w:rPr>
                        <w:t>Safeguarding Policy</w:t>
                      </w:r>
                    </w:p>
                    <w:p w14:paraId="41010031" w14:textId="77777777" w:rsidR="0044377E" w:rsidRDefault="0044377E" w:rsidP="002657BC"/>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560C580" wp14:editId="77D0CBCB">
                <wp:simplePos x="0" y="0"/>
                <wp:positionH relativeFrom="column">
                  <wp:posOffset>-306705</wp:posOffset>
                </wp:positionH>
                <wp:positionV relativeFrom="paragraph">
                  <wp:posOffset>-7906385</wp:posOffset>
                </wp:positionV>
                <wp:extent cx="4203065" cy="3453130"/>
                <wp:effectExtent l="0" t="0" r="0" b="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3453130"/>
                        </a:xfrm>
                        <a:prstGeom prst="rect">
                          <a:avLst/>
                        </a:prstGeom>
                        <a:noFill/>
                        <a:ln>
                          <a:noFill/>
                        </a:ln>
                        <a:extLst>
                          <a:ext uri="{909E8E84-426E-40dd-AFC4-6F175D3DCCD1}"/>
                          <a:ext uri="{91240B29-F687-4f45-9708-019B960494DF}"/>
                        </a:extLst>
                      </wps:spPr>
                      <wps:txbx>
                        <w:txbxContent>
                          <w:p w14:paraId="371177AF" w14:textId="32234022" w:rsidR="0044377E" w:rsidRDefault="002A5490" w:rsidP="002657BC">
                            <w:pPr>
                              <w:ind w:left="720"/>
                            </w:pPr>
                            <w:r>
                              <w:rPr>
                                <w:noProof/>
                              </w:rPr>
                              <w:drawing>
                                <wp:inline distT="0" distB="0" distL="0" distR="0" wp14:anchorId="64A53834" wp14:editId="3B75D2C2">
                                  <wp:extent cx="3562985" cy="3361690"/>
                                  <wp:effectExtent l="0" t="0" r="0" b="0"/>
                                  <wp:docPr id="5" name="Picture 140" descr="Description: 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Umbrella-peo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985" cy="33616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0C580" id="Text Box 6" o:spid="_x0000_s1028" type="#_x0000_t202" style="position:absolute;margin-left:-24.15pt;margin-top:-622.55pt;width:330.95pt;height:271.9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" filled="f" stroked="f">
                <v:textbox style="mso-fit-shape-to-text:t">
                  <w:txbxContent>
                    <w:p w14:paraId="371177AF" w14:textId="32234022" w:rsidR="0044377E" w:rsidRDefault="002A5490" w:rsidP="002657BC">
                      <w:pPr>
                        <w:ind w:left="720"/>
                      </w:pPr>
                      <w:r>
                        <w:rPr>
                          <w:noProof/>
                        </w:rPr>
                        <w:drawing>
                          <wp:inline distT="0" distB="0" distL="0" distR="0" wp14:anchorId="64A53834" wp14:editId="3B75D2C2">
                            <wp:extent cx="3562985" cy="3361690"/>
                            <wp:effectExtent l="0" t="0" r="0" b="0"/>
                            <wp:docPr id="5" name="Picture 140" descr="Description: 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Umbrella-peo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985" cy="33616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7C85AA58" wp14:editId="6A8AD36D">
                <wp:simplePos x="0" y="0"/>
                <wp:positionH relativeFrom="column">
                  <wp:posOffset>84455</wp:posOffset>
                </wp:positionH>
                <wp:positionV relativeFrom="paragraph">
                  <wp:posOffset>-7950835</wp:posOffset>
                </wp:positionV>
                <wp:extent cx="6235065" cy="3949065"/>
                <wp:effectExtent l="0" t="0" r="0" b="0"/>
                <wp:wrapNone/>
                <wp:docPr id="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3949065"/>
                        </a:xfrm>
                        <a:prstGeom prst="rect">
                          <a:avLst/>
                        </a:prstGeom>
                        <a:solidFill>
                          <a:srgbClr val="FFFFFF"/>
                        </a:solidFill>
                        <a:ln>
                          <a:noFill/>
                        </a:ln>
                        <a:extLst>
                          <a:ext uri="{91240B29-F687-4f45-9708-019B960494DF}"/>
                        </a:extLst>
                      </wps:spPr>
                      <wps:txbx>
                        <w:txbxContent>
                          <w:p w14:paraId="2CD22B4A" w14:textId="77777777" w:rsidR="0044377E" w:rsidRDefault="0044377E" w:rsidP="005F2CE5">
                            <w:pPr>
                              <w:jc w:val="right"/>
                              <w:outlineLvl w:val="1"/>
                            </w:pPr>
                          </w:p>
                          <w:p w14:paraId="15D37C18" w14:textId="77777777" w:rsidR="0044377E" w:rsidRDefault="0044377E" w:rsidP="005F2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AA58" id="Text Box 5" o:spid="_x0000_s1029" type="#_x0000_t202" style="position:absolute;margin-left:6.65pt;margin-top:-626.05pt;width:490.95pt;height:310.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" stroked="f">
                <v:textbox>
                  <w:txbxContent>
                    <w:p w14:paraId="2CD22B4A" w14:textId="77777777" w:rsidR="0044377E" w:rsidRDefault="0044377E" w:rsidP="005F2CE5">
                      <w:pPr>
                        <w:jc w:val="right"/>
                        <w:outlineLvl w:val="1"/>
                      </w:pPr>
                    </w:p>
                    <w:p w14:paraId="15D37C18" w14:textId="77777777" w:rsidR="0044377E" w:rsidRDefault="0044377E" w:rsidP="005F2CE5"/>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2EE4F2EC" wp14:editId="6E40CD52">
                <wp:simplePos x="0" y="0"/>
                <wp:positionH relativeFrom="column">
                  <wp:posOffset>210185</wp:posOffset>
                </wp:positionH>
                <wp:positionV relativeFrom="paragraph">
                  <wp:posOffset>-2941320</wp:posOffset>
                </wp:positionV>
                <wp:extent cx="6109335" cy="2584450"/>
                <wp:effectExtent l="0" t="0" r="0" b="0"/>
                <wp:wrapNone/>
                <wp:docPr id="1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84450"/>
                        </a:xfrm>
                        <a:prstGeom prst="rect">
                          <a:avLst/>
                        </a:prstGeom>
                        <a:solidFill>
                          <a:srgbClr val="FFFFFF"/>
                        </a:solidFill>
                        <a:ln>
                          <a:noFill/>
                        </a:ln>
                        <a:extLst>
                          <a:ext uri="{91240B29-F687-4f45-9708-019B960494DF}"/>
                        </a:extLst>
                      </wps:spPr>
                      <wps:txbx>
                        <w:txbxContent>
                          <w:p w14:paraId="26029AC7" w14:textId="77777777" w:rsidR="0044377E" w:rsidRDefault="0044377E" w:rsidP="0072438F">
                            <w:pPr>
                              <w:jc w:val="right"/>
                              <w:rPr>
                                <w:color w:val="B2A1C7"/>
                                <w:szCs w:val="26"/>
                              </w:rPr>
                            </w:pPr>
                          </w:p>
                          <w:p w14:paraId="4CF87D2A" w14:textId="77777777" w:rsidR="0044377E" w:rsidRDefault="0044377E" w:rsidP="009428F3">
                            <w:pPr>
                              <w:rPr>
                                <w:sz w:val="32"/>
                                <w:szCs w:val="32"/>
                              </w:rPr>
                            </w:pPr>
                            <w:r w:rsidRPr="009428F3">
                              <w:rPr>
                                <w:sz w:val="32"/>
                                <w:szCs w:val="32"/>
                              </w:rPr>
                              <w:t>Safeguarding Coordinator</w:t>
                            </w:r>
                            <w:r>
                              <w:rPr>
                                <w:sz w:val="32"/>
                                <w:szCs w:val="32"/>
                              </w:rPr>
                              <w:t>:</w:t>
                            </w:r>
                            <w:r>
                              <w:rPr>
                                <w:sz w:val="32"/>
                                <w:szCs w:val="32"/>
                              </w:rPr>
                              <w:tab/>
                            </w:r>
                            <w:r>
                              <w:rPr>
                                <w:sz w:val="32"/>
                                <w:szCs w:val="32"/>
                              </w:rPr>
                              <w:tab/>
                              <w:t>John Powell</w:t>
                            </w:r>
                          </w:p>
                          <w:p w14:paraId="73E688ED" w14:textId="77777777" w:rsidR="0044377E" w:rsidRDefault="0044377E" w:rsidP="009428F3">
                            <w:pPr>
                              <w:rPr>
                                <w:sz w:val="32"/>
                                <w:szCs w:val="32"/>
                              </w:rPr>
                            </w:pPr>
                            <w:r>
                              <w:rPr>
                                <w:sz w:val="32"/>
                                <w:szCs w:val="32"/>
                              </w:rPr>
                              <w:t>Deputy Coordinator:</w:t>
                            </w:r>
                            <w:r>
                              <w:rPr>
                                <w:sz w:val="32"/>
                                <w:szCs w:val="32"/>
                              </w:rPr>
                              <w:tab/>
                            </w:r>
                            <w:r>
                              <w:rPr>
                                <w:sz w:val="32"/>
                                <w:szCs w:val="32"/>
                              </w:rPr>
                              <w:tab/>
                            </w:r>
                            <w:r>
                              <w:rPr>
                                <w:sz w:val="32"/>
                                <w:szCs w:val="32"/>
                              </w:rPr>
                              <w:tab/>
                              <w:t>Hilary Miles</w:t>
                            </w:r>
                          </w:p>
                          <w:p w14:paraId="6E1FCFAD" w14:textId="77777777" w:rsidR="0044377E" w:rsidRPr="009428F3" w:rsidRDefault="0044377E" w:rsidP="009428F3">
                            <w:pPr>
                              <w:rPr>
                                <w:sz w:val="32"/>
                                <w:szCs w:val="32"/>
                              </w:rPr>
                            </w:pPr>
                            <w:r>
                              <w:rPr>
                                <w:sz w:val="32"/>
                                <w:szCs w:val="32"/>
                              </w:rPr>
                              <w:t>Minister:</w:t>
                            </w:r>
                            <w:r>
                              <w:rPr>
                                <w:sz w:val="32"/>
                                <w:szCs w:val="32"/>
                              </w:rPr>
                              <w:tab/>
                            </w:r>
                            <w:r>
                              <w:rPr>
                                <w:sz w:val="32"/>
                                <w:szCs w:val="32"/>
                              </w:rPr>
                              <w:tab/>
                            </w:r>
                            <w:r>
                              <w:rPr>
                                <w:sz w:val="32"/>
                                <w:szCs w:val="32"/>
                              </w:rPr>
                              <w:tab/>
                            </w:r>
                            <w:r>
                              <w:rPr>
                                <w:sz w:val="32"/>
                                <w:szCs w:val="32"/>
                              </w:rPr>
                              <w:tab/>
                            </w:r>
                            <w:r>
                              <w:rPr>
                                <w:sz w:val="32"/>
                                <w:szCs w:val="32"/>
                              </w:rPr>
                              <w:tab/>
                              <w:t xml:space="preserve">Rev. </w:t>
                            </w:r>
                            <w:r w:rsidR="00613087">
                              <w:rPr>
                                <w:sz w:val="32"/>
                                <w:szCs w:val="32"/>
                              </w:rPr>
                              <w:t>Nadene Snyman</w:t>
                            </w:r>
                          </w:p>
                          <w:p w14:paraId="556F091F" w14:textId="77777777" w:rsidR="0044377E" w:rsidRPr="00B64986" w:rsidRDefault="0044377E" w:rsidP="009428F3">
                            <w:pPr>
                              <w:rPr>
                                <w:szCs w:val="26"/>
                              </w:rPr>
                            </w:pPr>
                          </w:p>
                          <w:p w14:paraId="1FBDCC0C" w14:textId="77777777" w:rsidR="0044377E" w:rsidRPr="00B64986" w:rsidRDefault="0044377E" w:rsidP="009428F3">
                            <w:pPr>
                              <w:rPr>
                                <w:szCs w:val="26"/>
                              </w:rPr>
                            </w:pPr>
                          </w:p>
                          <w:p w14:paraId="4F499D68" w14:textId="77777777" w:rsidR="0044377E" w:rsidRPr="00B64986" w:rsidRDefault="0044377E" w:rsidP="009428F3">
                            <w:pPr>
                              <w:jc w:val="right"/>
                              <w:rPr>
                                <w:szCs w:val="26"/>
                              </w:rPr>
                            </w:pPr>
                            <w:r w:rsidRPr="00B64986">
                              <w:rPr>
                                <w:szCs w:val="26"/>
                              </w:rPr>
                              <w:t>(</w:t>
                            </w:r>
                            <w:r>
                              <w:rPr>
                                <w:szCs w:val="26"/>
                              </w:rPr>
                              <w:t>Policy last</w:t>
                            </w:r>
                            <w:r w:rsidRPr="00B64986">
                              <w:rPr>
                                <w:szCs w:val="26"/>
                              </w:rPr>
                              <w:t xml:space="preserve"> </w:t>
                            </w:r>
                            <w:r>
                              <w:rPr>
                                <w:szCs w:val="26"/>
                              </w:rPr>
                              <w:t>review</w:t>
                            </w:r>
                            <w:r w:rsidRPr="00B64986">
                              <w:rPr>
                                <w:szCs w:val="26"/>
                              </w:rPr>
                              <w:t xml:space="preserve">ed: </w:t>
                            </w:r>
                            <w:r w:rsidR="00613087">
                              <w:rPr>
                                <w:szCs w:val="26"/>
                              </w:rPr>
                              <w:t>Febr</w:t>
                            </w:r>
                            <w:r>
                              <w:rPr>
                                <w:szCs w:val="26"/>
                              </w:rPr>
                              <w:t>uary 201</w:t>
                            </w:r>
                            <w:r w:rsidR="00613087">
                              <w:rPr>
                                <w:szCs w:val="26"/>
                              </w:rPr>
                              <w:t>9</w:t>
                            </w:r>
                            <w:r w:rsidRPr="00B64986">
                              <w:rPr>
                                <w:szCs w:val="26"/>
                              </w:rPr>
                              <w:t>)</w:t>
                            </w:r>
                          </w:p>
                          <w:p w14:paraId="56288FB2" w14:textId="77777777" w:rsidR="0044377E" w:rsidRDefault="0044377E" w:rsidP="00942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4F2EC" id="Text Box 4" o:spid="_x0000_s1030" type="#_x0000_t202" style="position:absolute;margin-left:16.55pt;margin-top:-231.6pt;width:481.05pt;height:20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" stroked="f">
                <v:textbox>
                  <w:txbxContent>
                    <w:p w14:paraId="26029AC7" w14:textId="77777777" w:rsidR="0044377E" w:rsidRDefault="0044377E" w:rsidP="0072438F">
                      <w:pPr>
                        <w:jc w:val="right"/>
                        <w:rPr>
                          <w:color w:val="B2A1C7"/>
                          <w:szCs w:val="26"/>
                        </w:rPr>
                      </w:pPr>
                    </w:p>
                    <w:p w14:paraId="4CF87D2A" w14:textId="77777777" w:rsidR="0044377E" w:rsidRDefault="0044377E" w:rsidP="009428F3">
                      <w:pPr>
                        <w:rPr>
                          <w:sz w:val="32"/>
                          <w:szCs w:val="32"/>
                        </w:rPr>
                      </w:pPr>
                      <w:r w:rsidRPr="009428F3">
                        <w:rPr>
                          <w:sz w:val="32"/>
                          <w:szCs w:val="32"/>
                        </w:rPr>
                        <w:t>Safeguarding Coordinator</w:t>
                      </w:r>
                      <w:r>
                        <w:rPr>
                          <w:sz w:val="32"/>
                          <w:szCs w:val="32"/>
                        </w:rPr>
                        <w:t>:</w:t>
                      </w:r>
                      <w:r>
                        <w:rPr>
                          <w:sz w:val="32"/>
                          <w:szCs w:val="32"/>
                        </w:rPr>
                        <w:tab/>
                      </w:r>
                      <w:r>
                        <w:rPr>
                          <w:sz w:val="32"/>
                          <w:szCs w:val="32"/>
                        </w:rPr>
                        <w:tab/>
                        <w:t>John Powell</w:t>
                      </w:r>
                    </w:p>
                    <w:p w14:paraId="73E688ED" w14:textId="77777777" w:rsidR="0044377E" w:rsidRDefault="0044377E" w:rsidP="009428F3">
                      <w:pPr>
                        <w:rPr>
                          <w:sz w:val="32"/>
                          <w:szCs w:val="32"/>
                        </w:rPr>
                      </w:pPr>
                      <w:r>
                        <w:rPr>
                          <w:sz w:val="32"/>
                          <w:szCs w:val="32"/>
                        </w:rPr>
                        <w:t>Deputy Coordinator:</w:t>
                      </w:r>
                      <w:r>
                        <w:rPr>
                          <w:sz w:val="32"/>
                          <w:szCs w:val="32"/>
                        </w:rPr>
                        <w:tab/>
                      </w:r>
                      <w:r>
                        <w:rPr>
                          <w:sz w:val="32"/>
                          <w:szCs w:val="32"/>
                        </w:rPr>
                        <w:tab/>
                      </w:r>
                      <w:r>
                        <w:rPr>
                          <w:sz w:val="32"/>
                          <w:szCs w:val="32"/>
                        </w:rPr>
                        <w:tab/>
                        <w:t>Hilary Miles</w:t>
                      </w:r>
                    </w:p>
                    <w:p w14:paraId="6E1FCFAD" w14:textId="77777777" w:rsidR="0044377E" w:rsidRPr="009428F3" w:rsidRDefault="0044377E" w:rsidP="009428F3">
                      <w:pPr>
                        <w:rPr>
                          <w:sz w:val="32"/>
                          <w:szCs w:val="32"/>
                        </w:rPr>
                      </w:pPr>
                      <w:r>
                        <w:rPr>
                          <w:sz w:val="32"/>
                          <w:szCs w:val="32"/>
                        </w:rPr>
                        <w:t>Minister:</w:t>
                      </w:r>
                      <w:r>
                        <w:rPr>
                          <w:sz w:val="32"/>
                          <w:szCs w:val="32"/>
                        </w:rPr>
                        <w:tab/>
                      </w:r>
                      <w:r>
                        <w:rPr>
                          <w:sz w:val="32"/>
                          <w:szCs w:val="32"/>
                        </w:rPr>
                        <w:tab/>
                      </w:r>
                      <w:r>
                        <w:rPr>
                          <w:sz w:val="32"/>
                          <w:szCs w:val="32"/>
                        </w:rPr>
                        <w:tab/>
                      </w:r>
                      <w:r>
                        <w:rPr>
                          <w:sz w:val="32"/>
                          <w:szCs w:val="32"/>
                        </w:rPr>
                        <w:tab/>
                      </w:r>
                      <w:r>
                        <w:rPr>
                          <w:sz w:val="32"/>
                          <w:szCs w:val="32"/>
                        </w:rPr>
                        <w:tab/>
                        <w:t xml:space="preserve">Rev. </w:t>
                      </w:r>
                      <w:r w:rsidR="00613087">
                        <w:rPr>
                          <w:sz w:val="32"/>
                          <w:szCs w:val="32"/>
                        </w:rPr>
                        <w:t>Nadene Snyman</w:t>
                      </w:r>
                    </w:p>
                    <w:p w14:paraId="556F091F" w14:textId="77777777" w:rsidR="0044377E" w:rsidRPr="00B64986" w:rsidRDefault="0044377E" w:rsidP="009428F3">
                      <w:pPr>
                        <w:rPr>
                          <w:szCs w:val="26"/>
                        </w:rPr>
                      </w:pPr>
                    </w:p>
                    <w:p w14:paraId="1FBDCC0C" w14:textId="77777777" w:rsidR="0044377E" w:rsidRPr="00B64986" w:rsidRDefault="0044377E" w:rsidP="009428F3">
                      <w:pPr>
                        <w:rPr>
                          <w:szCs w:val="26"/>
                        </w:rPr>
                      </w:pPr>
                    </w:p>
                    <w:p w14:paraId="4F499D68" w14:textId="77777777" w:rsidR="0044377E" w:rsidRPr="00B64986" w:rsidRDefault="0044377E" w:rsidP="009428F3">
                      <w:pPr>
                        <w:jc w:val="right"/>
                        <w:rPr>
                          <w:szCs w:val="26"/>
                        </w:rPr>
                      </w:pPr>
                      <w:r w:rsidRPr="00B64986">
                        <w:rPr>
                          <w:szCs w:val="26"/>
                        </w:rPr>
                        <w:t>(</w:t>
                      </w:r>
                      <w:r>
                        <w:rPr>
                          <w:szCs w:val="26"/>
                        </w:rPr>
                        <w:t>Policy last</w:t>
                      </w:r>
                      <w:r w:rsidRPr="00B64986">
                        <w:rPr>
                          <w:szCs w:val="26"/>
                        </w:rPr>
                        <w:t xml:space="preserve"> </w:t>
                      </w:r>
                      <w:r>
                        <w:rPr>
                          <w:szCs w:val="26"/>
                        </w:rPr>
                        <w:t>review</w:t>
                      </w:r>
                      <w:r w:rsidRPr="00B64986">
                        <w:rPr>
                          <w:szCs w:val="26"/>
                        </w:rPr>
                        <w:t xml:space="preserve">ed: </w:t>
                      </w:r>
                      <w:r w:rsidR="00613087">
                        <w:rPr>
                          <w:szCs w:val="26"/>
                        </w:rPr>
                        <w:t>Febr</w:t>
                      </w:r>
                      <w:r>
                        <w:rPr>
                          <w:szCs w:val="26"/>
                        </w:rPr>
                        <w:t>uary 201</w:t>
                      </w:r>
                      <w:r w:rsidR="00613087">
                        <w:rPr>
                          <w:szCs w:val="26"/>
                        </w:rPr>
                        <w:t>9</w:t>
                      </w:r>
                      <w:r w:rsidRPr="00B64986">
                        <w:rPr>
                          <w:szCs w:val="26"/>
                        </w:rPr>
                        <w:t>)</w:t>
                      </w:r>
                    </w:p>
                    <w:p w14:paraId="56288FB2" w14:textId="77777777" w:rsidR="0044377E" w:rsidRDefault="0044377E" w:rsidP="009428F3"/>
                  </w:txbxContent>
                </v:textbox>
              </v:shape>
            </w:pict>
          </mc:Fallback>
        </mc:AlternateContent>
      </w:r>
    </w:p>
    <w:p w14:paraId="06C349EF" w14:textId="13FE2980" w:rsidR="00185450" w:rsidRDefault="002A5490" w:rsidP="00185450">
      <w:r>
        <w:rPr>
          <w:noProof/>
        </w:rPr>
        <w:lastRenderedPageBreak/>
        <mc:AlternateContent>
          <mc:Choice Requires="wps">
            <w:drawing>
              <wp:anchor distT="0" distB="0" distL="114300" distR="114300" simplePos="0" relativeHeight="251655680" behindDoc="0" locked="0" layoutInCell="0" allowOverlap="1" wp14:anchorId="20481271" wp14:editId="3F11412D">
                <wp:simplePos x="0" y="0"/>
                <wp:positionH relativeFrom="margin">
                  <wp:posOffset>-232410</wp:posOffset>
                </wp:positionH>
                <wp:positionV relativeFrom="margin">
                  <wp:posOffset>201295</wp:posOffset>
                </wp:positionV>
                <wp:extent cx="6826885" cy="858520"/>
                <wp:effectExtent l="3175" t="7620" r="8890" b="635"/>
                <wp:wrapSquare wrapText="bothSides"/>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8585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3010B0A" w14:textId="77777777" w:rsidR="0044377E" w:rsidRPr="009428F3" w:rsidRDefault="0044377E" w:rsidP="00D70018">
                            <w:pPr>
                              <w:outlineLvl w:val="1"/>
                              <w:rPr>
                                <w:color w:val="FFFFFF"/>
                              </w:rPr>
                            </w:pPr>
                            <w:r w:rsidRPr="009428F3">
                              <w:rPr>
                                <w:color w:val="FFFFFF"/>
                              </w:rPr>
                              <w:t>Introduction</w:t>
                            </w:r>
                          </w:p>
                          <w:p w14:paraId="7A114D3B" w14:textId="77777777" w:rsidR="0044377E" w:rsidRPr="005407C2" w:rsidRDefault="0044377E" w:rsidP="00D70018">
                            <w:pPr>
                              <w:rPr>
                                <w:color w:val="FFFFFF"/>
                              </w:rPr>
                            </w:pP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481271" id="AutoShape 29" o:spid="_x0000_s1031" style="position:absolute;margin-left:-18.3pt;margin-top:15.85pt;width:537.55pt;height:67.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" o:allowincell="f" fillcolor="#a0e0c2" stroked="f" strokecolor="#4f81bd">
                <v:fill color2="#a0e0c2" o:opacity2="51772f" rotate="t" angle="90" focus="100%" type="gradient"/>
                <v:shadow type="perspective" color="#bfbfbf" opacity=".5" origin="-.5,-.5" offset="51pt,-10pt" matrix=".75,,,.75"/>
                <v:textbox inset="18pt,15pt,18pt,.75pt">
                  <w:txbxContent>
                    <w:p w14:paraId="23010B0A" w14:textId="77777777" w:rsidR="0044377E" w:rsidRPr="009428F3" w:rsidRDefault="0044377E" w:rsidP="00D70018">
                      <w:pPr>
                        <w:outlineLvl w:val="1"/>
                        <w:rPr>
                          <w:color w:val="FFFFFF"/>
                        </w:rPr>
                      </w:pPr>
                      <w:r w:rsidRPr="009428F3">
                        <w:rPr>
                          <w:color w:val="FFFFFF"/>
                        </w:rPr>
                        <w:t>Introduction</w:t>
                      </w:r>
                    </w:p>
                    <w:p w14:paraId="7A114D3B" w14:textId="77777777" w:rsidR="0044377E" w:rsidRPr="005407C2" w:rsidRDefault="0044377E" w:rsidP="00D70018">
                      <w:pPr>
                        <w:rPr>
                          <w:color w:val="FFFFFF"/>
                        </w:rPr>
                      </w:pPr>
                    </w:p>
                  </w:txbxContent>
                </v:textbox>
                <w10:wrap type="square" anchorx="margin" anchory="margin"/>
              </v:roundrect>
            </w:pict>
          </mc:Fallback>
        </mc:AlternateContent>
      </w:r>
    </w:p>
    <w:p w14:paraId="0CF805DB" w14:textId="77777777" w:rsidR="00185450" w:rsidRDefault="00185450" w:rsidP="00185450"/>
    <w:p w14:paraId="22056698" w14:textId="77777777" w:rsidR="00D70018" w:rsidRPr="00D70018" w:rsidRDefault="00D70018" w:rsidP="00185450">
      <w:pPr>
        <w:rPr>
          <w:sz w:val="10"/>
        </w:rPr>
      </w:pPr>
      <w:r>
        <w:tab/>
      </w:r>
    </w:p>
    <w:p w14:paraId="443DAC5C" w14:textId="77777777" w:rsidR="00B64986" w:rsidRPr="00185450" w:rsidRDefault="00B64986" w:rsidP="00185450">
      <w:pPr>
        <w:rPr>
          <w:sz w:val="32"/>
          <w:szCs w:val="26"/>
        </w:rPr>
      </w:pPr>
      <w:r w:rsidRPr="007C2858">
        <w:rPr>
          <w:sz w:val="32"/>
          <w:szCs w:val="26"/>
        </w:rPr>
        <w:t xml:space="preserve">Safeguarding is taken seriously by </w:t>
      </w:r>
      <w:r w:rsidR="009428F3">
        <w:rPr>
          <w:sz w:val="32"/>
          <w:szCs w:val="26"/>
        </w:rPr>
        <w:t>our church and its members.</w:t>
      </w:r>
    </w:p>
    <w:p w14:paraId="0D0A28C8" w14:textId="77777777"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14:paraId="59CB2E96" w14:textId="77777777"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14:paraId="62C71797" w14:textId="77777777"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14:paraId="0AE0F9AA" w14:textId="77777777" w:rsidR="00B64986" w:rsidRPr="007C2858" w:rsidRDefault="00B64986" w:rsidP="00853D5F">
      <w:pPr>
        <w:rPr>
          <w:spacing w:val="-2"/>
          <w:szCs w:val="26"/>
        </w:rPr>
      </w:pPr>
      <w:r w:rsidRPr="007C2858">
        <w:rPr>
          <w:spacing w:val="-2"/>
          <w:szCs w:val="26"/>
        </w:rPr>
        <w:t>We will appoint a Safeguarding Coordinator and Deputy Safeguarding Coordinator, who will have specific responsibilities for safeguarding, although we recognise that safeguarding is a whole church responsibility. The Safeguarding Coordinator is the person to whom all concerns or allegations should be addressed. In the absence of the Safeguarding Coordinator, the Deputy Safeguarding Coordinator should be contacted. Their contact details can be found in Key Contacts, P</w:t>
      </w:r>
      <w:r w:rsidR="00613087">
        <w:rPr>
          <w:spacing w:val="-2"/>
          <w:szCs w:val="26"/>
        </w:rPr>
        <w:t>6/</w:t>
      </w:r>
      <w:r w:rsidRPr="007C2858">
        <w:rPr>
          <w:spacing w:val="-2"/>
          <w:szCs w:val="26"/>
        </w:rPr>
        <w:t>7</w:t>
      </w:r>
      <w:r w:rsidR="0005483A">
        <w:rPr>
          <w:spacing w:val="-2"/>
          <w:szCs w:val="26"/>
        </w:rPr>
        <w:t>.</w:t>
      </w:r>
    </w:p>
    <w:p w14:paraId="73D6A142" w14:textId="77777777"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14:paraId="0BF54B27" w14:textId="77777777" w:rsidR="00B64986" w:rsidRPr="00B64986" w:rsidRDefault="00B64986" w:rsidP="00853D5F">
      <w:pPr>
        <w:rPr>
          <w:szCs w:val="26"/>
        </w:rPr>
      </w:pPr>
      <w:r w:rsidRPr="00B64986">
        <w:rPr>
          <w:szCs w:val="26"/>
        </w:rPr>
        <w:t xml:space="preserve">We will follow a </w:t>
      </w:r>
      <w:r w:rsidRPr="0044377E">
        <w:rPr>
          <w:szCs w:val="26"/>
        </w:rPr>
        <w:t xml:space="preserve">safe </w:t>
      </w:r>
      <w:r w:rsidRPr="00B64986">
        <w:rPr>
          <w:szCs w:val="26"/>
        </w:rPr>
        <w:t xml:space="preserve">recruitment process for the selection and appointment of people to work with children or adults at risk, whether voluntary or paid, lay or ordained.  </w:t>
      </w:r>
    </w:p>
    <w:p w14:paraId="5C50D97A" w14:textId="77777777" w:rsidR="00B64986" w:rsidRPr="00B64986" w:rsidRDefault="00B64986" w:rsidP="00853D5F">
      <w:pPr>
        <w:rPr>
          <w:szCs w:val="26"/>
        </w:rPr>
      </w:pPr>
      <w:r w:rsidRPr="00B64986">
        <w:rPr>
          <w:szCs w:val="26"/>
        </w:rPr>
        <w:t>We are committed to providing support, supervision, resources and training to those who work with children and adults.</w:t>
      </w:r>
    </w:p>
    <w:p w14:paraId="24B41402" w14:textId="77777777"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14:paraId="2B705FC7" w14:textId="77777777" w:rsidR="00B64986" w:rsidRPr="00B64986" w:rsidRDefault="00B64986" w:rsidP="00853D5F">
      <w:pPr>
        <w:rPr>
          <w:szCs w:val="26"/>
        </w:rPr>
      </w:pPr>
      <w:r w:rsidRPr="00B64986">
        <w:rPr>
          <w:szCs w:val="26"/>
        </w:rPr>
        <w:t>We believe that domestic abuse in all its forms is unacceptable and inconsistent with a Christ</w:t>
      </w:r>
      <w:r w:rsidR="00A10770">
        <w:rPr>
          <w:szCs w:val="26"/>
        </w:rPr>
        <w:t>ian way of living and recognise</w:t>
      </w:r>
      <w:r w:rsidRPr="00B64986">
        <w:rPr>
          <w:szCs w:val="26"/>
        </w:rPr>
        <w:t xml:space="preserve"> that it can affect both adults and children. </w:t>
      </w:r>
    </w:p>
    <w:p w14:paraId="111720F9" w14:textId="77777777" w:rsidR="00B64986" w:rsidRPr="00B64986" w:rsidRDefault="00B64986" w:rsidP="00853D5F">
      <w:pPr>
        <w:rPr>
          <w:szCs w:val="26"/>
        </w:rPr>
      </w:pPr>
    </w:p>
    <w:p w14:paraId="3F58B577" w14:textId="77777777" w:rsidR="00B64986" w:rsidRPr="00B64986" w:rsidRDefault="00B64986" w:rsidP="00853D5F">
      <w:pPr>
        <w:rPr>
          <w:szCs w:val="26"/>
        </w:rPr>
      </w:pPr>
      <w:r w:rsidRPr="00B64986">
        <w:rPr>
          <w:szCs w:val="26"/>
        </w:rPr>
        <w:t>All concerns and allegations of abuse will be responded to appropriately, including referring to the statutory authorities if necessary.</w:t>
      </w:r>
    </w:p>
    <w:p w14:paraId="49367B3C" w14:textId="77777777" w:rsidR="00B64986" w:rsidRPr="00B64986" w:rsidRDefault="00B64986" w:rsidP="00853D5F">
      <w:pPr>
        <w:rPr>
          <w:szCs w:val="26"/>
        </w:rPr>
      </w:pPr>
    </w:p>
    <w:p w14:paraId="4A2280F1" w14:textId="77777777" w:rsidR="00B64986" w:rsidRPr="00B64986" w:rsidRDefault="00B64986" w:rsidP="00853D5F">
      <w:pPr>
        <w:rPr>
          <w:szCs w:val="26"/>
        </w:rPr>
      </w:pPr>
      <w:r w:rsidRPr="00B64986">
        <w:rPr>
          <w:szCs w:val="26"/>
        </w:rPr>
        <w:t>We will co-operate with the statutory authorities in any investigation, will follow multi-agency decisions and will maintain confidentiality of any investigations to those directly involved.</w:t>
      </w:r>
    </w:p>
    <w:p w14:paraId="28B976B8" w14:textId="77777777" w:rsidR="00B64986" w:rsidRPr="00B64986" w:rsidRDefault="00B64986" w:rsidP="00853D5F">
      <w:pPr>
        <w:rPr>
          <w:szCs w:val="26"/>
        </w:rPr>
      </w:pPr>
    </w:p>
    <w:p w14:paraId="6E0C2A29" w14:textId="77777777" w:rsidR="00B64986" w:rsidRPr="00B64986" w:rsidRDefault="00B64986" w:rsidP="00853D5F">
      <w:pPr>
        <w:rPr>
          <w:szCs w:val="26"/>
        </w:rPr>
      </w:pPr>
      <w:r w:rsidRPr="00B64986">
        <w:rPr>
          <w:szCs w:val="26"/>
        </w:rPr>
        <w:t>We will refer concerns about staff – volunteers and paid, lay and ordained – that meet the relevant criteria to the Local Authority Designated Officer.</w:t>
      </w:r>
    </w:p>
    <w:p w14:paraId="63BA655F" w14:textId="77777777" w:rsidR="00B64986" w:rsidRPr="00B64986" w:rsidRDefault="00B64986" w:rsidP="00853D5F">
      <w:pPr>
        <w:rPr>
          <w:szCs w:val="26"/>
        </w:rPr>
      </w:pPr>
    </w:p>
    <w:p w14:paraId="00CFDEBC" w14:textId="77777777" w:rsidR="00B64986" w:rsidRPr="00B64986" w:rsidRDefault="00B64986" w:rsidP="00853D5F">
      <w:pPr>
        <w:rPr>
          <w:szCs w:val="26"/>
        </w:rPr>
      </w:pPr>
      <w:r w:rsidRPr="00B64986">
        <w:rPr>
          <w:szCs w:val="26"/>
        </w:rPr>
        <w:t xml:space="preserve">Our </w:t>
      </w:r>
      <w:r w:rsidRPr="00853D5F">
        <w:rPr>
          <w:i/>
          <w:szCs w:val="26"/>
        </w:rPr>
        <w:t xml:space="preserve">Safeguarding Policy Statement </w:t>
      </w:r>
      <w:r w:rsidRPr="00B64986">
        <w:rPr>
          <w:szCs w:val="26"/>
        </w:rPr>
        <w:t>is attached as Appendix A1.</w:t>
      </w:r>
    </w:p>
    <w:p w14:paraId="41A07105" w14:textId="77777777" w:rsidR="007C2858" w:rsidRDefault="007C2858" w:rsidP="00853D5F">
      <w:pPr>
        <w:outlineLvl w:val="0"/>
      </w:pPr>
    </w:p>
    <w:p w14:paraId="431C926D" w14:textId="77777777" w:rsidR="00B64986" w:rsidRPr="00B64986" w:rsidRDefault="00B64986" w:rsidP="00853D5F">
      <w:pPr>
        <w:outlineLvl w:val="0"/>
      </w:pPr>
      <w:r w:rsidRPr="00B64986">
        <w:t>Aim and purpose of this policy</w:t>
      </w:r>
    </w:p>
    <w:p w14:paraId="3A2A3B16" w14:textId="77777777" w:rsidR="00B64986" w:rsidRPr="00B64986" w:rsidRDefault="00B64986" w:rsidP="00853D5F">
      <w:pPr>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14:paraId="01298C85" w14:textId="77777777" w:rsidR="00B64986" w:rsidRPr="00B64986" w:rsidRDefault="00B64986" w:rsidP="00853D5F">
      <w:pPr>
        <w:outlineLvl w:val="0"/>
      </w:pPr>
      <w:r w:rsidRPr="00B64986">
        <w:t xml:space="preserve">Who this policy applies to </w:t>
      </w:r>
    </w:p>
    <w:p w14:paraId="32006F68" w14:textId="77777777" w:rsidR="00B64986" w:rsidRPr="00B64986" w:rsidRDefault="00B64986" w:rsidP="00853D5F">
      <w:pPr>
        <w:rPr>
          <w:szCs w:val="26"/>
        </w:rPr>
      </w:pPr>
      <w:r w:rsidRPr="00B64986">
        <w:rPr>
          <w:szCs w:val="26"/>
        </w:rPr>
        <w:t>This policy is approved and endorsed by the Elders and applies to:</w:t>
      </w:r>
    </w:p>
    <w:p w14:paraId="55BEBF40" w14:textId="77777777" w:rsidR="00B64986" w:rsidRPr="007C2858" w:rsidRDefault="00B64986" w:rsidP="007C2858">
      <w:pPr>
        <w:numPr>
          <w:ilvl w:val="0"/>
          <w:numId w:val="3"/>
        </w:numPr>
        <w:ind w:hanging="720"/>
        <w:rPr>
          <w:szCs w:val="24"/>
        </w:rPr>
      </w:pPr>
      <w:r w:rsidRPr="007C2858">
        <w:rPr>
          <w:szCs w:val="24"/>
        </w:rPr>
        <w:t>all those who attend our church</w:t>
      </w:r>
    </w:p>
    <w:p w14:paraId="11BBD0C2" w14:textId="77777777" w:rsidR="00B64986" w:rsidRPr="007C2858" w:rsidRDefault="00B64986" w:rsidP="007C2858">
      <w:pPr>
        <w:numPr>
          <w:ilvl w:val="0"/>
          <w:numId w:val="3"/>
        </w:numPr>
        <w:ind w:hanging="720"/>
        <w:rPr>
          <w:szCs w:val="24"/>
        </w:rPr>
      </w:pPr>
      <w:r w:rsidRPr="007C2858">
        <w:rPr>
          <w:szCs w:val="24"/>
        </w:rPr>
        <w:t>our trustees and staff (both paid and voluntary)</w:t>
      </w:r>
    </w:p>
    <w:p w14:paraId="6D445DD1" w14:textId="77777777" w:rsidR="00B64986" w:rsidRPr="00B64986" w:rsidRDefault="00B64986" w:rsidP="007C2858">
      <w:pPr>
        <w:numPr>
          <w:ilvl w:val="0"/>
          <w:numId w:val="3"/>
        </w:numPr>
        <w:ind w:hanging="720"/>
      </w:pPr>
      <w:r w:rsidRPr="007C2858">
        <w:rPr>
          <w:szCs w:val="24"/>
        </w:rPr>
        <w:t xml:space="preserve">organisations who </w:t>
      </w:r>
      <w:r w:rsidRPr="007C2858">
        <w:t>hire o</w:t>
      </w:r>
      <w:r w:rsidRPr="007C2858">
        <w:rPr>
          <w:szCs w:val="24"/>
        </w:rPr>
        <w:t>ur building with agreement to operate under the church safeguarding policy</w:t>
      </w:r>
    </w:p>
    <w:p w14:paraId="72D015BB" w14:textId="77777777" w:rsidR="00B64986" w:rsidRPr="00B64986" w:rsidRDefault="00B64986" w:rsidP="00853D5F">
      <w:pPr>
        <w:rPr>
          <w:szCs w:val="26"/>
        </w:rPr>
      </w:pPr>
    </w:p>
    <w:p w14:paraId="33DE9C0C" w14:textId="77777777" w:rsidR="00B64986" w:rsidRPr="00B64986" w:rsidRDefault="00B64986" w:rsidP="00853D5F">
      <w:pPr>
        <w:rPr>
          <w:szCs w:val="26"/>
        </w:rPr>
      </w:pPr>
      <w:r w:rsidRPr="00B64986">
        <w:rPr>
          <w:szCs w:val="26"/>
        </w:rPr>
        <w:t>The policy and procedures should be interpreted in the light of the most re</w:t>
      </w:r>
      <w:r w:rsidR="00477810">
        <w:rPr>
          <w:szCs w:val="26"/>
        </w:rPr>
        <w:t xml:space="preserve">cent URC good practice guidance, </w:t>
      </w:r>
      <w:r w:rsidR="00477810" w:rsidRPr="0044377E">
        <w:rPr>
          <w:szCs w:val="26"/>
        </w:rPr>
        <w:t>c</w:t>
      </w:r>
      <w:r w:rsidR="00076B5A" w:rsidRPr="0044377E">
        <w:rPr>
          <w:szCs w:val="26"/>
        </w:rPr>
        <w:t xml:space="preserve">opies of which can be downloaded from the URC website.  </w:t>
      </w:r>
      <w:r w:rsidR="00477810" w:rsidRPr="0044377E">
        <w:rPr>
          <w:szCs w:val="26"/>
        </w:rPr>
        <w:t>The policy and procedures will be</w:t>
      </w:r>
      <w:r w:rsidR="00426201">
        <w:rPr>
          <w:szCs w:val="26"/>
        </w:rPr>
        <w:t xml:space="preserve"> made</w:t>
      </w:r>
      <w:r w:rsidR="00477810" w:rsidRPr="0044377E">
        <w:rPr>
          <w:szCs w:val="26"/>
        </w:rPr>
        <w:t xml:space="preserve"> readily available to</w:t>
      </w:r>
      <w:r w:rsidR="00477810" w:rsidRPr="005E66E8">
        <w:rPr>
          <w:color w:val="5B9BD5"/>
          <w:szCs w:val="26"/>
        </w:rPr>
        <w:t xml:space="preserve"> </w:t>
      </w:r>
      <w:r w:rsidRPr="0044377E">
        <w:rPr>
          <w:szCs w:val="26"/>
        </w:rPr>
        <w:t>parents/carers</w:t>
      </w:r>
      <w:r w:rsidR="00477810" w:rsidRPr="0044377E">
        <w:rPr>
          <w:szCs w:val="26"/>
        </w:rPr>
        <w:t>.</w:t>
      </w:r>
    </w:p>
    <w:p w14:paraId="7E154E99" w14:textId="77777777" w:rsidR="00B64986" w:rsidRPr="00B64986" w:rsidRDefault="00B64986" w:rsidP="00853D5F">
      <w:pPr>
        <w:rPr>
          <w:szCs w:val="26"/>
        </w:rPr>
      </w:pPr>
      <w:r w:rsidRPr="00B64986">
        <w:rPr>
          <w:szCs w:val="26"/>
        </w:rPr>
        <w:t>The term ‘children’ refers to those under the age of 18 years.</w:t>
      </w:r>
    </w:p>
    <w:p w14:paraId="12754669" w14:textId="77777777" w:rsidR="00B64986" w:rsidRPr="00B64986" w:rsidRDefault="00B64986" w:rsidP="00853D5F">
      <w:pPr>
        <w:outlineLvl w:val="0"/>
      </w:pPr>
      <w:r w:rsidRPr="00B64986">
        <w:t>Duty of care and confidentiality</w:t>
      </w:r>
    </w:p>
    <w:p w14:paraId="381AE351" w14:textId="77777777" w:rsidR="00B64986" w:rsidRPr="00B64986" w:rsidRDefault="00B64986" w:rsidP="00853D5F">
      <w:pPr>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14:paraId="7A8F649A" w14:textId="77777777" w:rsidR="00B64986" w:rsidRPr="00B64986" w:rsidRDefault="00B64986" w:rsidP="00853D5F">
      <w:pPr>
        <w:outlineLvl w:val="0"/>
      </w:pPr>
      <w:r w:rsidRPr="00B64986">
        <w:t>Preventing abuse</w:t>
      </w:r>
    </w:p>
    <w:p w14:paraId="6A136167" w14:textId="77777777" w:rsidR="00B64986" w:rsidRPr="00B64986" w:rsidRDefault="00B64986" w:rsidP="00853D5F">
      <w:pPr>
        <w:rPr>
          <w:szCs w:val="26"/>
        </w:rPr>
      </w:pPr>
      <w:r w:rsidRPr="00B64986">
        <w:rPr>
          <w:szCs w:val="26"/>
        </w:rPr>
        <w:t xml:space="preserve">The church will appoint Safeguarding and Deputy Safeguarding Coordinator(s) for safeguarding children and adults. A job description is attached as Appendix A2. </w:t>
      </w:r>
    </w:p>
    <w:p w14:paraId="048C9732" w14:textId="77777777" w:rsidR="00B64986" w:rsidRPr="00B64986" w:rsidRDefault="00B64986" w:rsidP="00853D5F">
      <w:pPr>
        <w:rPr>
          <w:szCs w:val="26"/>
        </w:rPr>
      </w:pPr>
      <w:r w:rsidRPr="00B64986">
        <w:rPr>
          <w:szCs w:val="26"/>
        </w:rPr>
        <w:lastRenderedPageBreak/>
        <w:t>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activities), appropriate records will be kept and adequate insurance will be in place.</w:t>
      </w:r>
    </w:p>
    <w:p w14:paraId="2091066C" w14:textId="77777777" w:rsidR="00B64986" w:rsidRPr="00B64986" w:rsidRDefault="00B64986" w:rsidP="00853D5F">
      <w:pPr>
        <w:rPr>
          <w:szCs w:val="26"/>
        </w:rPr>
      </w:pPr>
      <w:r w:rsidRPr="00B64986">
        <w:rPr>
          <w:szCs w:val="26"/>
        </w:rPr>
        <w:t xml:space="preserve">We are committed to safe recruitment and selection of all paid staff and volunteers and will ensure that these procedures are followed, which include: </w:t>
      </w:r>
    </w:p>
    <w:p w14:paraId="76B02BFB" w14:textId="77777777" w:rsidR="00B64986" w:rsidRPr="00B64986" w:rsidRDefault="00B64986" w:rsidP="007C2858">
      <w:r w:rsidRPr="00B64986">
        <w:t xml:space="preserve">providing workers with job descriptions </w:t>
      </w:r>
      <w:r w:rsidR="00A10770">
        <w:t xml:space="preserve">or </w:t>
      </w:r>
      <w:r w:rsidRPr="00B64986">
        <w:t xml:space="preserve">person specifications </w:t>
      </w:r>
    </w:p>
    <w:p w14:paraId="5F9438B6" w14:textId="77777777" w:rsidR="00B64986" w:rsidRPr="00B64986" w:rsidRDefault="00B64986" w:rsidP="007C2858">
      <w:r w:rsidRPr="00B64986">
        <w:t>obtaining Disclosure and Barring Service (DBS) / Protecting Vulnerable Groups scheme (PVG) checks wherever legally entitled to do so</w:t>
      </w:r>
    </w:p>
    <w:p w14:paraId="54509A1F" w14:textId="77777777" w:rsidR="00B64986" w:rsidRPr="00B64986" w:rsidRDefault="00B64986" w:rsidP="007C2858">
      <w:r w:rsidRPr="00B64986">
        <w:t>taking up two references (not from family members</w:t>
      </w:r>
      <w:r w:rsidRPr="00426201">
        <w:t xml:space="preserve">) </w:t>
      </w:r>
      <w:r w:rsidR="00A10770" w:rsidRPr="00426201">
        <w:t>in relation to paid posts</w:t>
      </w:r>
    </w:p>
    <w:p w14:paraId="333588B4" w14:textId="77777777" w:rsidR="00B64986" w:rsidRPr="00B64986" w:rsidRDefault="00B64986" w:rsidP="007C2858">
      <w:r w:rsidRPr="00B64986">
        <w:t>interviewing candidates</w:t>
      </w:r>
      <w:r w:rsidR="00426201">
        <w:t xml:space="preserve"> and keeping a record of the process</w:t>
      </w:r>
    </w:p>
    <w:p w14:paraId="27CA3B62" w14:textId="77777777" w:rsidR="00B64986" w:rsidRPr="00B64986" w:rsidRDefault="00B64986" w:rsidP="00853D5F">
      <w:pPr>
        <w:rPr>
          <w:szCs w:val="26"/>
        </w:rPr>
      </w:pPr>
    </w:p>
    <w:p w14:paraId="1454D7DA" w14:textId="77777777" w:rsidR="00B64986" w:rsidRPr="00B64986" w:rsidRDefault="00B64986" w:rsidP="00853D5F">
      <w:pPr>
        <w:rPr>
          <w:szCs w:val="26"/>
        </w:rPr>
      </w:pPr>
      <w:r w:rsidRPr="00B64986">
        <w:rPr>
          <w:szCs w:val="26"/>
        </w:rPr>
        <w:t>Safeguarding training will be provided and volunteers and paid staff will be given support and supervision in their role.</w:t>
      </w:r>
    </w:p>
    <w:p w14:paraId="15E970FB" w14:textId="77777777" w:rsidR="007C2858" w:rsidRDefault="007C2858" w:rsidP="00853D5F">
      <w:pPr>
        <w:rPr>
          <w:szCs w:val="26"/>
        </w:rPr>
      </w:pPr>
    </w:p>
    <w:p w14:paraId="37A01C29" w14:textId="77777777" w:rsidR="007C2858" w:rsidRDefault="007C2858" w:rsidP="00853D5F">
      <w:pPr>
        <w:rPr>
          <w:szCs w:val="26"/>
        </w:rPr>
      </w:pPr>
    </w:p>
    <w:p w14:paraId="1465159B" w14:textId="77777777"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14:paraId="04FAA471" w14:textId="77777777" w:rsidR="00B64986" w:rsidRDefault="00B64986" w:rsidP="00853D5F">
      <w:pPr>
        <w:rPr>
          <w:szCs w:val="26"/>
        </w:rPr>
      </w:pPr>
      <w:r w:rsidRPr="00B64986">
        <w:rPr>
          <w:szCs w:val="26"/>
        </w:rPr>
        <w:t xml:space="preserve">If we become aware of someone within our congregation known to have harmed children or adults in the past, we will inform the </w:t>
      </w:r>
      <w:r w:rsidR="00613087">
        <w:rPr>
          <w:szCs w:val="26"/>
        </w:rPr>
        <w:t xml:space="preserve">Church and </w:t>
      </w:r>
      <w:r w:rsidRPr="00B64986">
        <w:rPr>
          <w:szCs w:val="26"/>
        </w:rPr>
        <w:t>Synod Safeguarding Officer</w:t>
      </w:r>
      <w:r w:rsidR="00613087">
        <w:rPr>
          <w:szCs w:val="26"/>
        </w:rPr>
        <w:t>,</w:t>
      </w:r>
      <w:r w:rsidRPr="00B64986">
        <w:rPr>
          <w:szCs w:val="26"/>
        </w:rPr>
        <w:t xml:space="preserve"> and co-operate with them and the relevant statutory authorities to put in place a plan to minimise the risk of harm to children and adults.</w:t>
      </w:r>
    </w:p>
    <w:p w14:paraId="1E834152" w14:textId="77777777" w:rsidR="008B44A8" w:rsidRPr="008B44A8" w:rsidRDefault="008B44A8" w:rsidP="00853D5F">
      <w:pPr>
        <w:rPr>
          <w:szCs w:val="26"/>
        </w:rPr>
      </w:pPr>
      <w:r w:rsidRPr="008B44A8">
        <w:rPr>
          <w:szCs w:val="26"/>
        </w:rPr>
        <w:t>Organisations wishing to hire our building for activities with children or adults must confirm in writing as a condition of the letting agreement that they conform to their own safeguarding policy</w:t>
      </w:r>
      <w:r w:rsidR="001C4C71">
        <w:rPr>
          <w:szCs w:val="26"/>
        </w:rPr>
        <w:t>.</w:t>
      </w:r>
    </w:p>
    <w:p w14:paraId="2C6D9818" w14:textId="77777777" w:rsidR="00B64986" w:rsidRPr="00B64986" w:rsidRDefault="00DC5B72" w:rsidP="00853D5F">
      <w:pPr>
        <w:rPr>
          <w:szCs w:val="26"/>
        </w:rPr>
      </w:pPr>
      <w:r>
        <w:rPr>
          <w:szCs w:val="26"/>
        </w:rPr>
        <w:t xml:space="preserve">Copy of the </w:t>
      </w:r>
      <w:r w:rsidR="00477810">
        <w:rPr>
          <w:szCs w:val="26"/>
        </w:rPr>
        <w:t xml:space="preserve">church’s safeguarding policy </w:t>
      </w:r>
      <w:r w:rsidR="00426201">
        <w:rPr>
          <w:szCs w:val="26"/>
        </w:rPr>
        <w:t>will be</w:t>
      </w:r>
      <w:r w:rsidR="00477810">
        <w:rPr>
          <w:szCs w:val="26"/>
        </w:rPr>
        <w:t xml:space="preserve"> available from the church secretary </w:t>
      </w:r>
      <w:hyperlink r:id="rId10" w:history="1">
        <w:r w:rsidR="00426201" w:rsidRPr="00364C4C">
          <w:rPr>
            <w:szCs w:val="26"/>
          </w:rPr>
          <w:t>sec@ccpw.org.uk</w:t>
        </w:r>
      </w:hyperlink>
      <w:r w:rsidR="00426201">
        <w:rPr>
          <w:szCs w:val="26"/>
        </w:rPr>
        <w:t xml:space="preserve"> or the Lettings Administrator </w:t>
      </w:r>
      <w:r w:rsidR="00426201" w:rsidRPr="00426201">
        <w:rPr>
          <w:szCs w:val="26"/>
        </w:rPr>
        <w:t>CCPW_BR51LH@ho</w:t>
      </w:r>
      <w:r w:rsidR="00426201">
        <w:rPr>
          <w:szCs w:val="26"/>
        </w:rPr>
        <w:t>tmail.com</w:t>
      </w:r>
    </w:p>
    <w:p w14:paraId="03709821" w14:textId="77777777" w:rsidR="00B64986" w:rsidRPr="00B64986" w:rsidRDefault="00B64986" w:rsidP="00853D5F">
      <w:pPr>
        <w:outlineLvl w:val="0"/>
      </w:pPr>
      <w:r w:rsidRPr="00B64986">
        <w:t>What are we protecting people from?</w:t>
      </w:r>
    </w:p>
    <w:p w14:paraId="1188E170" w14:textId="77777777" w:rsidR="00B64986" w:rsidRPr="00B64986" w:rsidRDefault="00B64986" w:rsidP="00853D5F">
      <w:pPr>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14:paraId="4B3D490C" w14:textId="77777777" w:rsidR="00B64986" w:rsidRPr="00B64986" w:rsidRDefault="00B64986" w:rsidP="00853D5F">
      <w:pPr>
        <w:outlineLvl w:val="0"/>
      </w:pPr>
      <w:r w:rsidRPr="00B64986">
        <w:t>How to recognise abuse</w:t>
      </w:r>
    </w:p>
    <w:p w14:paraId="09283684" w14:textId="77777777"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14:paraId="66C021AB" w14:textId="77777777" w:rsidR="00853D5F" w:rsidRPr="0005483A" w:rsidRDefault="00B64986" w:rsidP="00853D5F">
      <w:pPr>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p>
    <w:p w14:paraId="73D89467" w14:textId="77777777" w:rsidR="00B64986" w:rsidRPr="00B64986" w:rsidRDefault="00B64986" w:rsidP="00853D5F">
      <w:pPr>
        <w:outlineLvl w:val="0"/>
      </w:pPr>
      <w:r w:rsidRPr="00B64986">
        <w:t>What to do if there is a disclosure or allegation of abuse</w:t>
      </w:r>
    </w:p>
    <w:p w14:paraId="56C23A37" w14:textId="77777777" w:rsidR="00B64986" w:rsidRDefault="00B64986" w:rsidP="00853D5F">
      <w:pPr>
        <w:rPr>
          <w:szCs w:val="26"/>
        </w:rPr>
      </w:pPr>
      <w:r w:rsidRPr="00B64986">
        <w:rPr>
          <w:szCs w:val="26"/>
        </w:rPr>
        <w:t>If a child, young person or adult makes a disclosure that they are being abused and / or an allegation of abuse against someone, it is important that the person being told:</w:t>
      </w:r>
    </w:p>
    <w:p w14:paraId="74402120" w14:textId="77777777" w:rsidR="00305025" w:rsidRPr="00B64986" w:rsidRDefault="00305025" w:rsidP="00853D5F">
      <w:pPr>
        <w:rPr>
          <w:szCs w:val="26"/>
        </w:rPr>
      </w:pPr>
    </w:p>
    <w:p w14:paraId="5B43BDF6" w14:textId="77777777" w:rsidR="00B64986" w:rsidRPr="00B64986" w:rsidRDefault="00B64986" w:rsidP="007C2858">
      <w:r w:rsidRPr="00B64986">
        <w:t>stays calm and listen</w:t>
      </w:r>
      <w:r w:rsidR="00AD4D77">
        <w:t>s</w:t>
      </w:r>
      <w:r w:rsidRPr="00B64986">
        <w:t xml:space="preserve"> carefully</w:t>
      </w:r>
    </w:p>
    <w:p w14:paraId="50DB7197" w14:textId="77777777" w:rsidR="00B64986" w:rsidRPr="00B64986" w:rsidRDefault="00B64986" w:rsidP="007C2858">
      <w:r w:rsidRPr="00B64986">
        <w:t xml:space="preserve">reassures them that they have done the right thing in </w:t>
      </w:r>
      <w:r w:rsidR="00AD4D77">
        <w:t>speaking out</w:t>
      </w:r>
    </w:p>
    <w:p w14:paraId="0DA184ED" w14:textId="77777777" w:rsidR="00B64986" w:rsidRPr="00B64986" w:rsidRDefault="00B64986" w:rsidP="007C2858">
      <w:r w:rsidRPr="00B64986">
        <w:t>does not investigate or ask leading questions</w:t>
      </w:r>
    </w:p>
    <w:p w14:paraId="08752E20" w14:textId="77777777" w:rsidR="00B64986" w:rsidRPr="00B64986" w:rsidRDefault="00B64986" w:rsidP="007C2858">
      <w:r w:rsidRPr="00B64986">
        <w:t>explains that they will need to tell someone else if anyone is at risk of harm, in order to help them</w:t>
      </w:r>
    </w:p>
    <w:p w14:paraId="127733AE" w14:textId="77777777" w:rsidR="00B64986" w:rsidRPr="00B64986" w:rsidRDefault="00B64986" w:rsidP="007C2858">
      <w:r w:rsidRPr="00B64986">
        <w:t>does not promise to keep secret what they have been told</w:t>
      </w:r>
    </w:p>
    <w:p w14:paraId="02065A94" w14:textId="77777777" w:rsidR="00B64986" w:rsidRPr="00B64986" w:rsidRDefault="00B64986" w:rsidP="007C2858">
      <w:r w:rsidRPr="00B64986">
        <w:t>informs the church Safeguarding Coordinator as soon as possible (if they are implicated in the allegation, inform the Deputy or the Synod Safeguarding Officer)</w:t>
      </w:r>
    </w:p>
    <w:p w14:paraId="48CD945D" w14:textId="77777777" w:rsidR="00B64986" w:rsidRPr="00B64986" w:rsidRDefault="00B64986" w:rsidP="007C2858">
      <w:r w:rsidRPr="00B64986">
        <w:t>makes a written record of the allegation, disclosure or incident and signs and dates this record (using the template in Appendix A8). This should be given to the church Safeguarding Coordinator and stored securely</w:t>
      </w:r>
      <w:r w:rsidR="00AD4D77">
        <w:t>.</w:t>
      </w:r>
      <w:r w:rsidRPr="00AD4D77">
        <w:rPr>
          <w:strike/>
          <w:color w:val="FF0000"/>
        </w:rPr>
        <w:t xml:space="preserve"> </w:t>
      </w:r>
    </w:p>
    <w:p w14:paraId="11C1A143" w14:textId="77777777" w:rsidR="007C2858" w:rsidRDefault="007C2858" w:rsidP="00853D5F">
      <w:pPr>
        <w:outlineLvl w:val="0"/>
      </w:pPr>
    </w:p>
    <w:p w14:paraId="4C5439EB" w14:textId="77777777" w:rsidR="00B64986" w:rsidRPr="00B64986" w:rsidRDefault="00B64986" w:rsidP="00853D5F">
      <w:pPr>
        <w:outlineLvl w:val="0"/>
      </w:pPr>
      <w:r w:rsidRPr="00B64986">
        <w:t>Procedure in the event of a concern of abuse</w:t>
      </w:r>
    </w:p>
    <w:p w14:paraId="563EB726" w14:textId="77777777" w:rsidR="00B64986" w:rsidRPr="00B64986" w:rsidRDefault="00B64986" w:rsidP="00853D5F">
      <w:pPr>
        <w:rPr>
          <w:szCs w:val="26"/>
        </w:rPr>
      </w:pPr>
      <w:r w:rsidRPr="00B64986">
        <w:rPr>
          <w:szCs w:val="26"/>
        </w:rPr>
        <w:t>If there is an immediate threat of harm, the Police should be contacted without delay.</w:t>
      </w:r>
    </w:p>
    <w:p w14:paraId="3F051149" w14:textId="77777777" w:rsidR="00B64986" w:rsidRPr="00B64986" w:rsidRDefault="00B64986" w:rsidP="00853D5F">
      <w:pPr>
        <w:rPr>
          <w:szCs w:val="26"/>
        </w:rPr>
      </w:pPr>
    </w:p>
    <w:p w14:paraId="4074E740" w14:textId="77777777" w:rsidR="00B64986" w:rsidRPr="00B64986" w:rsidRDefault="00B64986" w:rsidP="00853D5F">
      <w:pPr>
        <w:rPr>
          <w:szCs w:val="26"/>
        </w:rPr>
      </w:pPr>
      <w:r w:rsidRPr="00B64986">
        <w:rPr>
          <w:szCs w:val="26"/>
        </w:rPr>
        <w:t>Where it is judged that there is no immediate threat of harm the following will occur:</w:t>
      </w:r>
    </w:p>
    <w:p w14:paraId="5FD851E6" w14:textId="77777777" w:rsidR="00B64986" w:rsidRPr="00B64986" w:rsidRDefault="00B64986" w:rsidP="007C2858">
      <w:r w:rsidRPr="00B64986">
        <w:t>The concern should be discussed with the Church Safeguarding Coordinator and a decision made as to whether the concern warrants a referral to statutory authorities (see Key Contacts, P7 for the relevant statutory contacts)</w:t>
      </w:r>
    </w:p>
    <w:p w14:paraId="08CAC19F" w14:textId="77777777" w:rsidR="00B64986" w:rsidRPr="00B64986" w:rsidRDefault="00B64986" w:rsidP="007C2858">
      <w:r w:rsidRPr="00B64986">
        <w:t xml:space="preserve">A confidential record will be made of the conversation and the circumstances surrounding it using the template at Appendix A8. This record will be kept securely </w:t>
      </w:r>
      <w:r w:rsidR="00613087">
        <w:t xml:space="preserve">within the Minister’s office, </w:t>
      </w:r>
      <w:r w:rsidRPr="00B64986">
        <w:t>and a copy passed to statutory authorities if a referral is made</w:t>
      </w:r>
    </w:p>
    <w:p w14:paraId="657294CD" w14:textId="77777777" w:rsidR="00B64986" w:rsidRPr="00B64986" w:rsidRDefault="00B64986" w:rsidP="007C2858">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14:paraId="77C36478" w14:textId="77777777" w:rsidR="00B64986" w:rsidRPr="00B64986" w:rsidRDefault="00B64986" w:rsidP="007C2858">
      <w:r w:rsidRPr="00B64986">
        <w:t>The Synod Safeguarding Officer should be kept informed of any serious concerns</w:t>
      </w:r>
    </w:p>
    <w:p w14:paraId="1DF2544B" w14:textId="77777777" w:rsidR="00B64986" w:rsidRPr="00B64986" w:rsidRDefault="00B64986" w:rsidP="00853D5F">
      <w:pPr>
        <w:rPr>
          <w:szCs w:val="26"/>
        </w:rPr>
      </w:pPr>
    </w:p>
    <w:p w14:paraId="74988F18" w14:textId="77777777" w:rsidR="00B64986" w:rsidRPr="00B64986" w:rsidRDefault="00B64986" w:rsidP="00853D5F">
      <w:pPr>
        <w:rPr>
          <w:szCs w:val="26"/>
        </w:rPr>
      </w:pPr>
      <w:r w:rsidRPr="00B64986">
        <w:rPr>
          <w:szCs w:val="26"/>
        </w:rPr>
        <w:t>If someone in the church is alleged or known to have harmed children or adults</w:t>
      </w:r>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14:paraId="1BB6815C" w14:textId="77777777" w:rsidR="00B64986" w:rsidRPr="00B64986" w:rsidRDefault="00B64986" w:rsidP="00853D5F">
      <w:pPr>
        <w:outlineLvl w:val="0"/>
      </w:pPr>
      <w:r w:rsidRPr="00B64986">
        <w:t xml:space="preserve">If the allegation is regarding </w:t>
      </w:r>
      <w:r w:rsidR="00AD4D77">
        <w:t xml:space="preserve">a church staff member or </w:t>
      </w:r>
      <w:r w:rsidRPr="00B64986">
        <w:t>volunteer</w:t>
      </w:r>
    </w:p>
    <w:p w14:paraId="438D60CB" w14:textId="77777777" w:rsidR="00B64986" w:rsidRPr="00390CD3" w:rsidRDefault="00B64986" w:rsidP="00853D5F">
      <w:pPr>
        <w:rPr>
          <w:strike/>
          <w:spacing w:val="-6"/>
          <w:szCs w:val="26"/>
        </w:rPr>
      </w:pPr>
      <w:r w:rsidRPr="007C2858">
        <w:rPr>
          <w:spacing w:val="-6"/>
          <w:szCs w:val="26"/>
        </w:rPr>
        <w:lastRenderedPageBreak/>
        <w:t xml:space="preserve">For any concerns relating to children, </w:t>
      </w:r>
      <w:r w:rsidRPr="00426201">
        <w:rPr>
          <w:spacing w:val="-6"/>
          <w:szCs w:val="26"/>
        </w:rPr>
        <w:t>the Local Authority Designated Officer (LADO)</w:t>
      </w:r>
      <w:r w:rsidRPr="00873EC1">
        <w:rPr>
          <w:color w:val="FF0000"/>
          <w:spacing w:val="-6"/>
          <w:szCs w:val="26"/>
        </w:rPr>
        <w:t xml:space="preserve"> </w:t>
      </w:r>
      <w:r w:rsidR="00390CD3">
        <w:rPr>
          <w:spacing w:val="-6"/>
          <w:szCs w:val="26"/>
        </w:rPr>
        <w:t>should be contacted through</w:t>
      </w:r>
      <w:r w:rsidR="00873EC1" w:rsidRPr="00873EC1">
        <w:rPr>
          <w:spacing w:val="-6"/>
          <w:szCs w:val="26"/>
        </w:rPr>
        <w:t xml:space="preserve"> </w:t>
      </w:r>
      <w:r w:rsidR="00390CD3">
        <w:rPr>
          <w:spacing w:val="-6"/>
          <w:szCs w:val="26"/>
        </w:rPr>
        <w:t>Children’s Services</w:t>
      </w:r>
      <w:r w:rsidRPr="007C2858">
        <w:rPr>
          <w:spacing w:val="-6"/>
          <w:szCs w:val="26"/>
        </w:rPr>
        <w:t xml:space="preserve">. The timing and method of any action to be taken will be discussed and agreed with </w:t>
      </w:r>
      <w:r w:rsidR="00873EC1">
        <w:rPr>
          <w:spacing w:val="-6"/>
          <w:szCs w:val="26"/>
        </w:rPr>
        <w:t>them</w:t>
      </w:r>
      <w:r w:rsidRPr="007C2858">
        <w:rPr>
          <w:spacing w:val="-6"/>
          <w:szCs w:val="26"/>
        </w:rPr>
        <w:t xml:space="preserve">. This will cover communication with the worker, suspension, investigation and possible strategy meetings. </w:t>
      </w:r>
      <w:r w:rsidRPr="0025632F">
        <w:rPr>
          <w:spacing w:val="-6"/>
          <w:szCs w:val="26"/>
        </w:rPr>
        <w:t>A decision will be taken by the LADO about when to inform the worker and the church will follow this advice</w:t>
      </w:r>
      <w:r w:rsidRPr="00873EC1">
        <w:rPr>
          <w:strike/>
          <w:spacing w:val="-6"/>
          <w:szCs w:val="26"/>
        </w:rPr>
        <w:t xml:space="preserve">. </w:t>
      </w:r>
      <w:r w:rsidR="00873EC1" w:rsidRPr="00390CD3">
        <w:rPr>
          <w:spacing w:val="-6"/>
          <w:szCs w:val="26"/>
        </w:rPr>
        <w:t>For</w:t>
      </w:r>
      <w:r w:rsidRPr="00390CD3">
        <w:rPr>
          <w:spacing w:val="-6"/>
          <w:szCs w:val="26"/>
        </w:rPr>
        <w:t xml:space="preserve"> contact details, see Key Contacts, P7</w:t>
      </w:r>
      <w:r w:rsidR="0024601A" w:rsidRPr="00390CD3">
        <w:rPr>
          <w:spacing w:val="-6"/>
          <w:szCs w:val="26"/>
        </w:rPr>
        <w:t xml:space="preserve"> &amp; 8</w:t>
      </w:r>
      <w:r w:rsidRPr="00390CD3">
        <w:rPr>
          <w:strike/>
          <w:spacing w:val="-6"/>
          <w:szCs w:val="26"/>
        </w:rPr>
        <w:t>.</w:t>
      </w:r>
    </w:p>
    <w:p w14:paraId="21C71255" w14:textId="77777777" w:rsidR="00853D5F" w:rsidRPr="00B64986" w:rsidRDefault="00853D5F" w:rsidP="00853D5F">
      <w:pPr>
        <w:rPr>
          <w:szCs w:val="26"/>
        </w:rPr>
      </w:pPr>
    </w:p>
    <w:p w14:paraId="6D16FE66" w14:textId="77777777" w:rsidR="00B64986" w:rsidRPr="007C2858" w:rsidRDefault="00B64986" w:rsidP="00853D5F">
      <w:pPr>
        <w:rPr>
          <w:spacing w:val="-2"/>
          <w:szCs w:val="26"/>
        </w:rPr>
      </w:pPr>
      <w:r w:rsidRPr="007C2858">
        <w:rPr>
          <w:spacing w:val="-2"/>
          <w:szCs w:val="26"/>
        </w:rPr>
        <w:t>For concerns relating to adults, Adult Social Care will be contacted. See Key Contacts, P7</w:t>
      </w:r>
      <w:r w:rsidR="00390CD3">
        <w:rPr>
          <w:spacing w:val="-2"/>
          <w:szCs w:val="26"/>
        </w:rPr>
        <w:t xml:space="preserve"> and 8</w:t>
      </w:r>
      <w:r w:rsidRPr="007C2858">
        <w:rPr>
          <w:spacing w:val="-2"/>
          <w:szCs w:val="26"/>
        </w:rPr>
        <w:t xml:space="preserve"> for details.</w:t>
      </w:r>
    </w:p>
    <w:p w14:paraId="262A7FC0" w14:textId="77777777" w:rsidR="00853D5F" w:rsidRPr="00B64986" w:rsidRDefault="00853D5F" w:rsidP="00853D5F">
      <w:pPr>
        <w:rPr>
          <w:szCs w:val="26"/>
        </w:rPr>
      </w:pPr>
    </w:p>
    <w:p w14:paraId="4773A36B" w14:textId="77777777" w:rsidR="00B64986" w:rsidRPr="007C2858" w:rsidRDefault="00B64986" w:rsidP="00853D5F">
      <w:pPr>
        <w:rPr>
          <w:spacing w:val="-4"/>
          <w:szCs w:val="26"/>
        </w:rPr>
      </w:pPr>
      <w:r w:rsidRPr="007C2858">
        <w:rPr>
          <w:spacing w:val="-4"/>
          <w:szCs w:val="26"/>
        </w:rPr>
        <w:t xml:space="preserve">In accordance with the law, a referral will be made to the DBS /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14:paraId="3A512254" w14:textId="77777777" w:rsidR="00853D5F" w:rsidRPr="00B64986" w:rsidRDefault="00853D5F" w:rsidP="00853D5F">
      <w:pPr>
        <w:rPr>
          <w:szCs w:val="26"/>
        </w:rPr>
      </w:pPr>
    </w:p>
    <w:p w14:paraId="559EBDEA" w14:textId="77777777" w:rsidR="0024601A" w:rsidRDefault="00B64986" w:rsidP="00390CD3">
      <w:r w:rsidRPr="00B64986">
        <w:rPr>
          <w:szCs w:val="26"/>
        </w:rPr>
        <w:t>In such cases, a report will also be made to the Charity Commission, as they deem such a referral to be a ‘serious incident’ and requires notification.</w:t>
      </w:r>
    </w:p>
    <w:p w14:paraId="45E8AC33" w14:textId="77777777" w:rsidR="00B64986" w:rsidRPr="00B64986" w:rsidRDefault="00B64986" w:rsidP="00853D5F">
      <w:pPr>
        <w:outlineLvl w:val="0"/>
      </w:pPr>
      <w:r w:rsidRPr="00B64986">
        <w:t>Concerns, Compl</w:t>
      </w:r>
      <w:r w:rsidRPr="00853D5F">
        <w:t>a</w:t>
      </w:r>
      <w:r w:rsidRPr="00B64986">
        <w:t xml:space="preserve">ints and Compliments </w:t>
      </w:r>
    </w:p>
    <w:p w14:paraId="0A22F37A" w14:textId="77777777" w:rsidR="007C2858" w:rsidRPr="00B64986" w:rsidRDefault="00B64986" w:rsidP="00853D5F">
      <w:pPr>
        <w:rPr>
          <w:szCs w:val="26"/>
        </w:rPr>
      </w:pPr>
      <w:r w:rsidRPr="00B64986">
        <w:rPr>
          <w:szCs w:val="26"/>
        </w:rPr>
        <w:t>Should anyone have any concerns, complaints or compliments please contact:</w:t>
      </w:r>
    </w:p>
    <w:p w14:paraId="79E345B7" w14:textId="77777777" w:rsidR="00B64986" w:rsidRPr="00B64986" w:rsidRDefault="00B64986" w:rsidP="00853D5F">
      <w:pPr>
        <w:rPr>
          <w:szCs w:val="26"/>
        </w:rPr>
      </w:pPr>
    </w:p>
    <w:p w14:paraId="1EF678BD" w14:textId="77777777" w:rsidR="00B64986" w:rsidRPr="00853D5F" w:rsidRDefault="00B64986" w:rsidP="00853D5F">
      <w:pPr>
        <w:rPr>
          <w:color w:val="B2A1C7"/>
          <w:szCs w:val="26"/>
        </w:rPr>
      </w:pPr>
      <w:r w:rsidRPr="00B64986">
        <w:rPr>
          <w:szCs w:val="26"/>
        </w:rPr>
        <w:t>Name</w:t>
      </w:r>
      <w:r w:rsidR="00853D5F">
        <w:rPr>
          <w:szCs w:val="26"/>
        </w:rPr>
        <w:t xml:space="preserve"> </w:t>
      </w:r>
      <w:r w:rsidR="007C2858" w:rsidRPr="009428F3">
        <w:rPr>
          <w:color w:val="000000"/>
          <w:szCs w:val="26"/>
        </w:rPr>
        <w:t xml:space="preserve"> </w:t>
      </w:r>
      <w:r w:rsidR="00AD4D77">
        <w:rPr>
          <w:color w:val="000000"/>
          <w:szCs w:val="26"/>
        </w:rPr>
        <w:t xml:space="preserve">                    John Powell</w:t>
      </w:r>
    </w:p>
    <w:p w14:paraId="7082BCDB" w14:textId="46DFB373" w:rsidR="00B64986" w:rsidRPr="00B64986" w:rsidRDefault="002A5490" w:rsidP="00853D5F">
      <w:pPr>
        <w:rPr>
          <w:szCs w:val="26"/>
        </w:rPr>
      </w:pPr>
      <w:r>
        <w:rPr>
          <w:noProof/>
        </w:rPr>
        <mc:AlternateContent>
          <mc:Choice Requires="wps">
            <w:drawing>
              <wp:anchor distT="4294967294" distB="4294967294" distL="114300" distR="114300" simplePos="0" relativeHeight="251643392" behindDoc="0" locked="0" layoutInCell="1" allowOverlap="1" wp14:anchorId="07F83034" wp14:editId="2ADBA1EC">
                <wp:simplePos x="0" y="0"/>
                <wp:positionH relativeFrom="column">
                  <wp:posOffset>415290</wp:posOffset>
                </wp:positionH>
                <wp:positionV relativeFrom="paragraph">
                  <wp:posOffset>47624</wp:posOffset>
                </wp:positionV>
                <wp:extent cx="5695315" cy="0"/>
                <wp:effectExtent l="0" t="0" r="0" b="0"/>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8E5EBCB" id="AutoShape 9" o:spid="_x0000_s1026" type="#_x0000_t32" style="position:absolute;margin-left:32.7pt;margin-top:3.75pt;width:448.45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" strokecolor="#b3a2c7">
                <v:stroke dashstyle="1 1"/>
              </v:shape>
            </w:pict>
          </mc:Fallback>
        </mc:AlternateContent>
      </w:r>
    </w:p>
    <w:p w14:paraId="6294015C" w14:textId="72131FEE" w:rsidR="007C2858" w:rsidRPr="007C2858" w:rsidRDefault="002A5490" w:rsidP="00853D5F">
      <w:pPr>
        <w:rPr>
          <w:color w:val="B2A1C7"/>
          <w:szCs w:val="26"/>
        </w:rPr>
      </w:pPr>
      <w:r>
        <w:rPr>
          <w:noProof/>
        </w:rPr>
        <mc:AlternateContent>
          <mc:Choice Requires="wps">
            <w:drawing>
              <wp:anchor distT="4294967294" distB="4294967294" distL="114300" distR="114300" simplePos="0" relativeHeight="251644416" behindDoc="0" locked="0" layoutInCell="1" allowOverlap="1" wp14:anchorId="575DE260" wp14:editId="6ADB1720">
                <wp:simplePos x="0" y="0"/>
                <wp:positionH relativeFrom="column">
                  <wp:posOffset>946150</wp:posOffset>
                </wp:positionH>
                <wp:positionV relativeFrom="paragraph">
                  <wp:posOffset>249554</wp:posOffset>
                </wp:positionV>
                <wp:extent cx="5164455" cy="0"/>
                <wp:effectExtent l="0" t="0" r="0" b="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988B8BA" id="AutoShape 12" o:spid="_x0000_s1026" type="#_x0000_t32" style="position:absolute;margin-left:74.5pt;margin-top:19.65pt;width:406.65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" strokecolor="#b3a2c7">
                <v:stroke dashstyle="1 1"/>
              </v:shape>
            </w:pict>
          </mc:Fallback>
        </mc:AlternateContent>
      </w:r>
      <w:r w:rsidR="00B64986" w:rsidRPr="00B64986">
        <w:rPr>
          <w:szCs w:val="26"/>
        </w:rPr>
        <w:t>Telephone No</w:t>
      </w:r>
      <w:r w:rsidR="00853D5F" w:rsidRPr="009428F3">
        <w:rPr>
          <w:color w:val="000000"/>
          <w:szCs w:val="26"/>
        </w:rPr>
        <w:t xml:space="preserve"> </w:t>
      </w:r>
      <w:r w:rsidR="007C2858" w:rsidRPr="009428F3">
        <w:rPr>
          <w:color w:val="000000"/>
          <w:szCs w:val="26"/>
        </w:rPr>
        <w:t xml:space="preserve">  </w:t>
      </w:r>
      <w:r w:rsidR="00AD4D77">
        <w:rPr>
          <w:color w:val="000000"/>
          <w:szCs w:val="26"/>
        </w:rPr>
        <w:t xml:space="preserve">     07711 161890</w:t>
      </w:r>
    </w:p>
    <w:p w14:paraId="63052486" w14:textId="77777777" w:rsidR="00B64986" w:rsidRPr="00B64986" w:rsidRDefault="00B64986" w:rsidP="00853D5F">
      <w:pPr>
        <w:rPr>
          <w:szCs w:val="26"/>
        </w:rPr>
      </w:pPr>
    </w:p>
    <w:p w14:paraId="57571D6B" w14:textId="1B30454E" w:rsidR="00B64986" w:rsidRPr="00B64986" w:rsidRDefault="002A5490" w:rsidP="00853D5F">
      <w:pPr>
        <w:rPr>
          <w:szCs w:val="26"/>
        </w:rPr>
      </w:pPr>
      <w:r>
        <w:rPr>
          <w:noProof/>
        </w:rPr>
        <mc:AlternateContent>
          <mc:Choice Requires="wps">
            <w:drawing>
              <wp:anchor distT="4294967294" distB="4294967294" distL="114300" distR="114300" simplePos="0" relativeHeight="251645440" behindDoc="0" locked="0" layoutInCell="1" allowOverlap="1" wp14:anchorId="47C27283" wp14:editId="6FCCB45D">
                <wp:simplePos x="0" y="0"/>
                <wp:positionH relativeFrom="column">
                  <wp:posOffset>415290</wp:posOffset>
                </wp:positionH>
                <wp:positionV relativeFrom="paragraph">
                  <wp:posOffset>265429</wp:posOffset>
                </wp:positionV>
                <wp:extent cx="5701030" cy="0"/>
                <wp:effectExtent l="0" t="0" r="0" b="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72FF1E8" id="AutoShape 13" o:spid="_x0000_s1026" type="#_x0000_t32" style="position:absolute;margin-left:32.7pt;margin-top:20.9pt;width:448.9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" strokecolor="#b3a2c7">
                <v:stroke dashstyle="1 1"/>
              </v:shape>
            </w:pict>
          </mc:Fallback>
        </mc:AlternateContent>
      </w:r>
      <w:r w:rsidR="00B64986" w:rsidRPr="00B64986">
        <w:rPr>
          <w:szCs w:val="26"/>
        </w:rPr>
        <w:t>Email</w:t>
      </w:r>
      <w:r w:rsidR="00853D5F" w:rsidRPr="009428F3">
        <w:rPr>
          <w:color w:val="000000"/>
          <w:szCs w:val="26"/>
        </w:rPr>
        <w:t xml:space="preserve"> </w:t>
      </w:r>
      <w:r w:rsidR="007C2858" w:rsidRPr="009428F3">
        <w:rPr>
          <w:color w:val="000000"/>
          <w:szCs w:val="26"/>
        </w:rPr>
        <w:t xml:space="preserve">  </w:t>
      </w:r>
      <w:r w:rsidR="00AD4D77">
        <w:rPr>
          <w:color w:val="000000"/>
          <w:szCs w:val="26"/>
        </w:rPr>
        <w:t xml:space="preserve">                     trackspe</w:t>
      </w:r>
      <w:r w:rsidR="0025632F">
        <w:rPr>
          <w:color w:val="000000"/>
          <w:szCs w:val="26"/>
        </w:rPr>
        <w:t>e</w:t>
      </w:r>
      <w:r w:rsidR="00AD4D77">
        <w:rPr>
          <w:color w:val="000000"/>
          <w:szCs w:val="26"/>
        </w:rPr>
        <w:t>d1@hotmail.com</w:t>
      </w:r>
    </w:p>
    <w:p w14:paraId="44106B8F" w14:textId="77777777" w:rsidR="00B64986" w:rsidRPr="00B64986" w:rsidRDefault="00B64986" w:rsidP="00853D5F">
      <w:pPr>
        <w:rPr>
          <w:szCs w:val="26"/>
        </w:rPr>
      </w:pPr>
    </w:p>
    <w:p w14:paraId="44FB370C" w14:textId="77777777" w:rsidR="00B64986" w:rsidRPr="00B64986" w:rsidRDefault="00AD4D77" w:rsidP="00853D5F">
      <w:pPr>
        <w:rPr>
          <w:szCs w:val="26"/>
        </w:rPr>
      </w:pPr>
      <w:r>
        <w:rPr>
          <w:szCs w:val="26"/>
        </w:rPr>
        <w:t>It</w:t>
      </w:r>
      <w:r w:rsidR="00B64986" w:rsidRPr="00B64986">
        <w:rPr>
          <w:szCs w:val="26"/>
        </w:rPr>
        <w:t xml:space="preserve"> would be helpful to have complaints in writing, as this avoids any possible misunderstanding about what the issue is. However, whether verbal or in writing, complaints will be acted upon. </w:t>
      </w:r>
      <w:r w:rsidR="007C2858">
        <w:rPr>
          <w:szCs w:val="26"/>
        </w:rPr>
        <w:br/>
      </w:r>
      <w:r w:rsidR="00B64986" w:rsidRPr="00B64986">
        <w:rPr>
          <w:szCs w:val="26"/>
        </w:rPr>
        <w:t>Any written complaint will be responded to within 10 days.</w:t>
      </w:r>
    </w:p>
    <w:p w14:paraId="747BA8FD" w14:textId="77777777" w:rsidR="00B64986" w:rsidRPr="00B64986" w:rsidRDefault="00B64986" w:rsidP="00853D5F">
      <w:pPr>
        <w:outlineLvl w:val="0"/>
      </w:pPr>
      <w:r w:rsidRPr="00B64986">
        <w:t>Review</w:t>
      </w:r>
    </w:p>
    <w:p w14:paraId="470EE5C0" w14:textId="77777777" w:rsidR="00B64986" w:rsidRPr="00390CD3" w:rsidRDefault="00AD4D77" w:rsidP="00853D5F">
      <w:pPr>
        <w:rPr>
          <w:szCs w:val="26"/>
        </w:rPr>
      </w:pPr>
      <w:r w:rsidRPr="00390CD3">
        <w:rPr>
          <w:szCs w:val="26"/>
        </w:rPr>
        <w:t xml:space="preserve">The Safeguarding Coordinator, and his/her deputy, along with the </w:t>
      </w:r>
      <w:r w:rsidR="00873EC1" w:rsidRPr="00390CD3">
        <w:rPr>
          <w:szCs w:val="26"/>
        </w:rPr>
        <w:t>Children’s and Youth Ministry Working Group</w:t>
      </w:r>
      <w:r w:rsidRPr="00390CD3">
        <w:rPr>
          <w:szCs w:val="26"/>
        </w:rPr>
        <w:t>, will inform t</w:t>
      </w:r>
      <w:r w:rsidR="00B64986" w:rsidRPr="00390CD3">
        <w:rPr>
          <w:szCs w:val="26"/>
        </w:rPr>
        <w:t xml:space="preserve">he Elders </w:t>
      </w:r>
      <w:r w:rsidRPr="00390CD3">
        <w:rPr>
          <w:szCs w:val="26"/>
        </w:rPr>
        <w:t>having</w:t>
      </w:r>
      <w:r w:rsidR="00B64986" w:rsidRPr="00390CD3">
        <w:rPr>
          <w:szCs w:val="26"/>
        </w:rPr>
        <w:t xml:space="preserve"> review</w:t>
      </w:r>
      <w:r w:rsidRPr="00390CD3">
        <w:rPr>
          <w:szCs w:val="26"/>
        </w:rPr>
        <w:t>ed</w:t>
      </w:r>
      <w:r w:rsidR="00B64986" w:rsidRPr="00390CD3">
        <w:rPr>
          <w:szCs w:val="26"/>
        </w:rPr>
        <w:t xml:space="preserve"> this policy </w:t>
      </w:r>
      <w:r w:rsidRPr="00390CD3">
        <w:rPr>
          <w:szCs w:val="26"/>
        </w:rPr>
        <w:t xml:space="preserve">at least </w:t>
      </w:r>
      <w:r w:rsidR="00B64986" w:rsidRPr="00390CD3">
        <w:rPr>
          <w:szCs w:val="26"/>
        </w:rPr>
        <w:t xml:space="preserve">annually, amending and updating it as required, and informing </w:t>
      </w:r>
      <w:r w:rsidR="00C0057D" w:rsidRPr="00390CD3">
        <w:rPr>
          <w:szCs w:val="26"/>
        </w:rPr>
        <w:t xml:space="preserve">the next </w:t>
      </w:r>
      <w:r w:rsidR="00B64986" w:rsidRPr="00390CD3">
        <w:rPr>
          <w:szCs w:val="26"/>
        </w:rPr>
        <w:t>Church Meeting that this has been done.</w:t>
      </w:r>
    </w:p>
    <w:p w14:paraId="2190C9B3" w14:textId="77777777" w:rsidR="00B64986" w:rsidRPr="00B64986" w:rsidRDefault="00B64986" w:rsidP="00853D5F">
      <w:pPr>
        <w:rPr>
          <w:szCs w:val="26"/>
        </w:rPr>
      </w:pPr>
    </w:p>
    <w:p w14:paraId="4A968E6D" w14:textId="1A3AC132" w:rsidR="00B64986" w:rsidRDefault="00B64986" w:rsidP="00853D5F">
      <w:pPr>
        <w:rPr>
          <w:color w:val="B2A1C7"/>
          <w:szCs w:val="26"/>
        </w:rPr>
      </w:pPr>
      <w:r w:rsidRPr="00B64986">
        <w:rPr>
          <w:szCs w:val="26"/>
        </w:rPr>
        <w:t>Date of the most recent review:</w:t>
      </w:r>
      <w:r w:rsidRPr="009428F3">
        <w:rPr>
          <w:color w:val="000000"/>
          <w:szCs w:val="26"/>
        </w:rPr>
        <w:t xml:space="preserve"> </w:t>
      </w:r>
      <w:r w:rsidR="00613087">
        <w:rPr>
          <w:color w:val="000000"/>
          <w:szCs w:val="26"/>
        </w:rPr>
        <w:t>Febr</w:t>
      </w:r>
      <w:r w:rsidR="0025632F">
        <w:rPr>
          <w:color w:val="000000"/>
          <w:szCs w:val="26"/>
        </w:rPr>
        <w:t xml:space="preserve">uary </w:t>
      </w:r>
      <w:r w:rsidR="002A5490">
        <w:rPr>
          <w:color w:val="000000"/>
          <w:szCs w:val="26"/>
        </w:rPr>
        <w:t>2020</w:t>
      </w:r>
    </w:p>
    <w:p w14:paraId="0CE2C07F" w14:textId="71078BE4" w:rsidR="00853D5F" w:rsidRPr="00853D5F" w:rsidRDefault="002A5490" w:rsidP="00853D5F">
      <w:pPr>
        <w:rPr>
          <w:color w:val="B2A1C7"/>
          <w:szCs w:val="26"/>
        </w:rPr>
      </w:pPr>
      <w:r>
        <w:rPr>
          <w:noProof/>
        </w:rPr>
        <mc:AlternateContent>
          <mc:Choice Requires="wps">
            <w:drawing>
              <wp:anchor distT="0" distB="0" distL="114300" distR="114300" simplePos="0" relativeHeight="251646464" behindDoc="0" locked="0" layoutInCell="1" allowOverlap="1" wp14:anchorId="09AFEC2D" wp14:editId="4F4A50B8">
                <wp:simplePos x="0" y="0"/>
                <wp:positionH relativeFrom="column">
                  <wp:posOffset>2091055</wp:posOffset>
                </wp:positionH>
                <wp:positionV relativeFrom="paragraph">
                  <wp:posOffset>-635</wp:posOffset>
                </wp:positionV>
                <wp:extent cx="4019550" cy="635"/>
                <wp:effectExtent l="0" t="0" r="0" b="18415"/>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5D26B06B" id="AutoShape 14" o:spid="_x0000_s1026" type="#_x0000_t32" style="position:absolute;margin-left:164.65pt;margin-top:-.05pt;width:316.5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" strokecolor="#b3a2c7">
                <v:stroke dashstyle="1 1"/>
              </v:shape>
            </w:pict>
          </mc:Fallback>
        </mc:AlternateContent>
      </w:r>
    </w:p>
    <w:p w14:paraId="71FF73E4" w14:textId="6762C6A1" w:rsidR="00B64986" w:rsidRDefault="00B64986" w:rsidP="00853D5F">
      <w:pPr>
        <w:rPr>
          <w:color w:val="B2A1C7"/>
          <w:szCs w:val="26"/>
        </w:rPr>
      </w:pPr>
      <w:r w:rsidRPr="00B64986">
        <w:rPr>
          <w:szCs w:val="26"/>
        </w:rPr>
        <w:t>Date of the next review:</w:t>
      </w:r>
      <w:r w:rsidRPr="009428F3">
        <w:rPr>
          <w:color w:val="000000"/>
          <w:szCs w:val="26"/>
        </w:rPr>
        <w:t xml:space="preserve"> </w:t>
      </w:r>
      <w:r w:rsidR="007C2858" w:rsidRPr="009428F3">
        <w:rPr>
          <w:color w:val="000000"/>
          <w:szCs w:val="26"/>
        </w:rPr>
        <w:t xml:space="preserve">  </w:t>
      </w:r>
      <w:r w:rsidR="00C0057D">
        <w:rPr>
          <w:color w:val="000000"/>
          <w:szCs w:val="26"/>
        </w:rPr>
        <w:t xml:space="preserve">             </w:t>
      </w:r>
      <w:r w:rsidR="00613087">
        <w:rPr>
          <w:color w:val="000000"/>
          <w:szCs w:val="26"/>
        </w:rPr>
        <w:t>Febr</w:t>
      </w:r>
      <w:r w:rsidR="0025632F">
        <w:rPr>
          <w:color w:val="000000"/>
          <w:szCs w:val="26"/>
        </w:rPr>
        <w:t>uary</w:t>
      </w:r>
      <w:r w:rsidR="00C0057D">
        <w:rPr>
          <w:color w:val="000000"/>
          <w:szCs w:val="26"/>
        </w:rPr>
        <w:t xml:space="preserve"> 20</w:t>
      </w:r>
      <w:r w:rsidR="00613087">
        <w:rPr>
          <w:color w:val="000000"/>
          <w:szCs w:val="26"/>
        </w:rPr>
        <w:t>2</w:t>
      </w:r>
      <w:r w:rsidR="002A5490">
        <w:rPr>
          <w:color w:val="000000"/>
          <w:szCs w:val="26"/>
        </w:rPr>
        <w:t>1</w:t>
      </w:r>
    </w:p>
    <w:p w14:paraId="700DF506" w14:textId="518D7B7C" w:rsidR="00853D5F" w:rsidRPr="00853D5F" w:rsidRDefault="002A5490" w:rsidP="00853D5F">
      <w:pPr>
        <w:rPr>
          <w:color w:val="B2A1C7"/>
          <w:szCs w:val="26"/>
        </w:rPr>
      </w:pPr>
      <w:r>
        <w:rPr>
          <w:noProof/>
        </w:rPr>
        <mc:AlternateContent>
          <mc:Choice Requires="wps">
            <w:drawing>
              <wp:anchor distT="0" distB="0" distL="114300" distR="114300" simplePos="0" relativeHeight="251647488" behindDoc="0" locked="0" layoutInCell="1" allowOverlap="1" wp14:anchorId="3D0432FE" wp14:editId="1CCF2364">
                <wp:simplePos x="0" y="0"/>
                <wp:positionH relativeFrom="column">
                  <wp:posOffset>1633855</wp:posOffset>
                </wp:positionH>
                <wp:positionV relativeFrom="paragraph">
                  <wp:posOffset>20320</wp:posOffset>
                </wp:positionV>
                <wp:extent cx="4476750" cy="635"/>
                <wp:effectExtent l="0" t="0" r="0" b="18415"/>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4D797FD" id="AutoShape 15" o:spid="_x0000_s1026" type="#_x0000_t32" style="position:absolute;margin-left:128.65pt;margin-top:1.6pt;width:352.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" strokecolor="#b3a2c7">
                <v:stroke dashstyle="1 1"/>
              </v:shape>
            </w:pict>
          </mc:Fallback>
        </mc:AlternateContent>
      </w:r>
    </w:p>
    <w:p w14:paraId="627DE97A" w14:textId="77777777" w:rsidR="00B64986" w:rsidRPr="00B64986" w:rsidRDefault="00B64986" w:rsidP="00853D5F">
      <w:pPr>
        <w:rPr>
          <w:szCs w:val="26"/>
        </w:rPr>
      </w:pPr>
      <w:r w:rsidRPr="00B64986">
        <w:rPr>
          <w:szCs w:val="26"/>
        </w:rPr>
        <w:t>Signed:</w:t>
      </w:r>
      <w:r w:rsidRPr="009428F3">
        <w:rPr>
          <w:color w:val="000000"/>
          <w:szCs w:val="26"/>
        </w:rPr>
        <w:t xml:space="preserve"> </w:t>
      </w:r>
      <w:r w:rsidR="007C2858" w:rsidRPr="009428F3">
        <w:rPr>
          <w:color w:val="000000"/>
          <w:szCs w:val="26"/>
        </w:rPr>
        <w:t xml:space="preserve"> </w:t>
      </w:r>
    </w:p>
    <w:p w14:paraId="1372E8BB" w14:textId="02E53D81" w:rsidR="00B64986" w:rsidRPr="00B64986" w:rsidRDefault="002A5490" w:rsidP="00B9070A">
      <w:pPr>
        <w:spacing w:before="240"/>
        <w:rPr>
          <w:szCs w:val="26"/>
        </w:rPr>
      </w:pPr>
      <w:r>
        <w:rPr>
          <w:noProof/>
        </w:rPr>
        <mc:AlternateContent>
          <mc:Choice Requires="wps">
            <w:drawing>
              <wp:anchor distT="4294967294" distB="4294967294" distL="114300" distR="114300" simplePos="0" relativeHeight="251648512" behindDoc="0" locked="0" layoutInCell="1" allowOverlap="1" wp14:anchorId="65252066" wp14:editId="3E3B457A">
                <wp:simplePos x="0" y="0"/>
                <wp:positionH relativeFrom="column">
                  <wp:posOffset>567690</wp:posOffset>
                </wp:positionH>
                <wp:positionV relativeFrom="paragraph">
                  <wp:posOffset>11429</wp:posOffset>
                </wp:positionV>
                <wp:extent cx="5542915" cy="0"/>
                <wp:effectExtent l="0" t="0" r="0" b="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A874324" id="AutoShape 16" o:spid="_x0000_s1026" type="#_x0000_t32" style="position:absolute;margin-left:44.7pt;margin-top:.9pt;width:436.45pt;height:0;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" strokecolor="#b3a2c7">
                <v:stroke dashstyle="1 1"/>
              </v:shape>
            </w:pict>
          </mc:Fallback>
        </mc:AlternateContent>
      </w:r>
      <w:r w:rsidR="00B64986" w:rsidRPr="00B64986">
        <w:rPr>
          <w:szCs w:val="26"/>
        </w:rPr>
        <w:t>(on behalf of the church Elders)</w:t>
      </w:r>
    </w:p>
    <w:p w14:paraId="3A5707A1" w14:textId="77777777" w:rsidR="00B64986" w:rsidRPr="00B64986" w:rsidRDefault="00B64986" w:rsidP="00853D5F">
      <w:pPr>
        <w:outlineLvl w:val="0"/>
      </w:pPr>
      <w:r w:rsidRPr="00B64986">
        <w:t xml:space="preserve">Key Contacts: Sources of advice and support </w:t>
      </w:r>
    </w:p>
    <w:p w14:paraId="37CC8015" w14:textId="77777777" w:rsidR="00B64986" w:rsidRPr="00B64986" w:rsidRDefault="00B64986" w:rsidP="007C2858">
      <w:r w:rsidRPr="00B64986">
        <w:t xml:space="preserve">The church </w:t>
      </w:r>
      <w:r w:rsidRPr="00853D5F">
        <w:rPr>
          <w:b/>
        </w:rPr>
        <w:t>Safeguarding Coordinator</w:t>
      </w:r>
      <w:r w:rsidRPr="00B64986">
        <w:t xml:space="preserve"> is the person to whom all concerns or allegations should be addressed: </w:t>
      </w:r>
    </w:p>
    <w:p w14:paraId="3B5A823E" w14:textId="77777777" w:rsidR="00B64986" w:rsidRPr="00B64986" w:rsidRDefault="00B64986" w:rsidP="00853D5F">
      <w:pPr>
        <w:rPr>
          <w:szCs w:val="26"/>
        </w:rPr>
      </w:pPr>
    </w:p>
    <w:p w14:paraId="1A434B7C" w14:textId="77777777" w:rsidR="00B64986" w:rsidRDefault="00B64986" w:rsidP="00853D5F">
      <w:pPr>
        <w:rPr>
          <w:szCs w:val="26"/>
        </w:rPr>
      </w:pPr>
      <w:r w:rsidRPr="00B64986">
        <w:rPr>
          <w:szCs w:val="26"/>
        </w:rPr>
        <w:t>Name</w:t>
      </w:r>
      <w:r w:rsidR="007C2858">
        <w:rPr>
          <w:color w:val="B2A1C7"/>
          <w:szCs w:val="26"/>
        </w:rPr>
        <w:t xml:space="preserve"> </w:t>
      </w:r>
      <w:r w:rsidR="007C2858" w:rsidRPr="009428F3">
        <w:rPr>
          <w:color w:val="000000"/>
          <w:szCs w:val="26"/>
        </w:rPr>
        <w:t xml:space="preserve">   </w:t>
      </w:r>
      <w:r w:rsidR="00C0057D">
        <w:rPr>
          <w:color w:val="000000"/>
          <w:szCs w:val="26"/>
        </w:rPr>
        <w:t xml:space="preserve">                       John Powell</w:t>
      </w:r>
    </w:p>
    <w:p w14:paraId="22B3880D" w14:textId="5EC2CACF" w:rsidR="00853D5F" w:rsidRPr="00B64986" w:rsidRDefault="002A5490" w:rsidP="00853D5F">
      <w:pPr>
        <w:rPr>
          <w:szCs w:val="26"/>
        </w:rPr>
      </w:pPr>
      <w:r>
        <w:rPr>
          <w:noProof/>
        </w:rPr>
        <mc:AlternateContent>
          <mc:Choice Requires="wps">
            <w:drawing>
              <wp:anchor distT="0" distB="0" distL="114300" distR="114300" simplePos="0" relativeHeight="251649536" behindDoc="0" locked="0" layoutInCell="1" allowOverlap="1" wp14:anchorId="5C58D8FF" wp14:editId="0BAF4A51">
                <wp:simplePos x="0" y="0"/>
                <wp:positionH relativeFrom="column">
                  <wp:posOffset>409575</wp:posOffset>
                </wp:positionH>
                <wp:positionV relativeFrom="paragraph">
                  <wp:posOffset>55880</wp:posOffset>
                </wp:positionV>
                <wp:extent cx="5701030" cy="635"/>
                <wp:effectExtent l="0" t="0" r="13970" b="18415"/>
                <wp:wrapNone/>
                <wp:docPr id="1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69757B4" id="AutoShape 17" o:spid="_x0000_s1026" type="#_x0000_t32" style="position:absolute;margin-left:32.25pt;margin-top:4.4pt;width:448.9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" strokecolor="#b3a2c7">
                <v:stroke dashstyle="1 1"/>
              </v:shape>
            </w:pict>
          </mc:Fallback>
        </mc:AlternateContent>
      </w:r>
    </w:p>
    <w:p w14:paraId="5C771072" w14:textId="77777777" w:rsidR="00B64986" w:rsidRDefault="00B64986" w:rsidP="00853D5F">
      <w:pPr>
        <w:rPr>
          <w:szCs w:val="26"/>
        </w:rPr>
      </w:pPr>
      <w:r w:rsidRPr="00B64986">
        <w:rPr>
          <w:szCs w:val="26"/>
        </w:rPr>
        <w:t>Telephone No</w:t>
      </w:r>
      <w:r w:rsidRPr="009428F3">
        <w:rPr>
          <w:color w:val="000000"/>
          <w:szCs w:val="26"/>
        </w:rPr>
        <w:t xml:space="preserve"> </w:t>
      </w:r>
      <w:r w:rsidR="007C2858" w:rsidRPr="009428F3">
        <w:rPr>
          <w:color w:val="000000"/>
          <w:szCs w:val="26"/>
        </w:rPr>
        <w:t xml:space="preserve">  </w:t>
      </w:r>
      <w:r w:rsidR="00C0057D">
        <w:rPr>
          <w:color w:val="000000"/>
          <w:szCs w:val="26"/>
        </w:rPr>
        <w:t xml:space="preserve">          07711 161890</w:t>
      </w:r>
    </w:p>
    <w:p w14:paraId="5EBEC851" w14:textId="778AA45A" w:rsidR="00853D5F" w:rsidRPr="00B64986" w:rsidRDefault="002A5490" w:rsidP="00853D5F">
      <w:pPr>
        <w:rPr>
          <w:szCs w:val="26"/>
        </w:rPr>
      </w:pPr>
      <w:r>
        <w:rPr>
          <w:noProof/>
        </w:rPr>
        <mc:AlternateContent>
          <mc:Choice Requires="wps">
            <w:drawing>
              <wp:anchor distT="4294967294" distB="4294967294" distL="114300" distR="114300" simplePos="0" relativeHeight="251651584" behindDoc="0" locked="0" layoutInCell="1" allowOverlap="1" wp14:anchorId="578996B6" wp14:editId="3DA4D4F6">
                <wp:simplePos x="0" y="0"/>
                <wp:positionH relativeFrom="column">
                  <wp:posOffset>946150</wp:posOffset>
                </wp:positionH>
                <wp:positionV relativeFrom="paragraph">
                  <wp:posOffset>46354</wp:posOffset>
                </wp:positionV>
                <wp:extent cx="5164455" cy="0"/>
                <wp:effectExtent l="0" t="0" r="0" b="0"/>
                <wp:wrapNone/>
                <wp:docPr id="10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A903A4E" id="AutoShape 19" o:spid="_x0000_s1026" type="#_x0000_t32" style="position:absolute;margin-left:74.5pt;margin-top:3.65pt;width:406.65pt;height:0;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" strokecolor="#b3a2c7">
                <v:stroke dashstyle="1 1"/>
              </v:shape>
            </w:pict>
          </mc:Fallback>
        </mc:AlternateContent>
      </w:r>
    </w:p>
    <w:p w14:paraId="5817C2A3" w14:textId="77777777" w:rsidR="00B64986" w:rsidRPr="00B64986" w:rsidRDefault="00B64986" w:rsidP="00853D5F">
      <w:pPr>
        <w:rPr>
          <w:szCs w:val="26"/>
        </w:rPr>
      </w:pPr>
      <w:r w:rsidRPr="00B64986">
        <w:rPr>
          <w:szCs w:val="26"/>
        </w:rPr>
        <w:t>Email</w:t>
      </w:r>
      <w:r w:rsidR="00853D5F" w:rsidRPr="009428F3">
        <w:rPr>
          <w:color w:val="000000"/>
          <w:szCs w:val="26"/>
        </w:rPr>
        <w:t xml:space="preserve"> </w:t>
      </w:r>
      <w:r w:rsidR="007C2858" w:rsidRPr="009428F3">
        <w:rPr>
          <w:color w:val="000000"/>
          <w:szCs w:val="26"/>
        </w:rPr>
        <w:t xml:space="preserve">   </w:t>
      </w:r>
      <w:r w:rsidR="00C0057D">
        <w:rPr>
          <w:color w:val="000000"/>
          <w:szCs w:val="26"/>
        </w:rPr>
        <w:t xml:space="preserve">                         trackspeed1@hotmail.com</w:t>
      </w:r>
    </w:p>
    <w:p w14:paraId="2292C0AE" w14:textId="6D472DDC" w:rsidR="007C2858" w:rsidRDefault="002A5490" w:rsidP="00853D5F">
      <w:pPr>
        <w:rPr>
          <w:szCs w:val="26"/>
        </w:rPr>
      </w:pPr>
      <w:r>
        <w:rPr>
          <w:noProof/>
        </w:rPr>
        <mc:AlternateContent>
          <mc:Choice Requires="wps">
            <w:drawing>
              <wp:anchor distT="0" distB="0" distL="114300" distR="114300" simplePos="0" relativeHeight="251650560" behindDoc="0" locked="0" layoutInCell="1" allowOverlap="1" wp14:anchorId="5467A96B" wp14:editId="49CD8A80">
                <wp:simplePos x="0" y="0"/>
                <wp:positionH relativeFrom="column">
                  <wp:posOffset>409575</wp:posOffset>
                </wp:positionH>
                <wp:positionV relativeFrom="paragraph">
                  <wp:posOffset>52070</wp:posOffset>
                </wp:positionV>
                <wp:extent cx="5701030" cy="635"/>
                <wp:effectExtent l="0" t="0" r="13970" b="18415"/>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C28BF2F" id="AutoShape 18" o:spid="_x0000_s1026" type="#_x0000_t32" style="position:absolute;margin-left:32.25pt;margin-top:4.1pt;width:448.9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" strokecolor="#b3a2c7">
                <v:stroke dashstyle="1 1"/>
              </v:shape>
            </w:pict>
          </mc:Fallback>
        </mc:AlternateContent>
      </w:r>
    </w:p>
    <w:p w14:paraId="72F6A867" w14:textId="77777777" w:rsidR="00B64986" w:rsidRPr="00B64986" w:rsidRDefault="00B64986" w:rsidP="00853D5F">
      <w:pPr>
        <w:rPr>
          <w:szCs w:val="26"/>
        </w:rPr>
      </w:pPr>
    </w:p>
    <w:p w14:paraId="7BA76569" w14:textId="77777777" w:rsidR="00B64986" w:rsidRPr="00B64986" w:rsidRDefault="00B64986" w:rsidP="007C2858">
      <w:r w:rsidRPr="00B64986">
        <w:t xml:space="preserve">In the absence of the Safeguarding Coordinator, the </w:t>
      </w:r>
      <w:r w:rsidRPr="00853D5F">
        <w:rPr>
          <w:b/>
        </w:rPr>
        <w:t>Deputy Safeguarding Coordinator</w:t>
      </w:r>
      <w:r w:rsidR="00853D5F">
        <w:t xml:space="preserve"> </w:t>
      </w:r>
      <w:r w:rsidR="007C2858">
        <w:br/>
      </w:r>
      <w:r w:rsidRPr="00B64986">
        <w:t xml:space="preserve">can be contacted: </w:t>
      </w:r>
    </w:p>
    <w:p w14:paraId="5FEA5FDC" w14:textId="77777777" w:rsidR="00853D5F" w:rsidRDefault="00853D5F" w:rsidP="00853D5F">
      <w:pPr>
        <w:rPr>
          <w:szCs w:val="26"/>
        </w:rPr>
      </w:pPr>
    </w:p>
    <w:p w14:paraId="3D6C585C" w14:textId="254CF727" w:rsidR="00853D5F" w:rsidRDefault="00853D5F" w:rsidP="00853D5F">
      <w:pPr>
        <w:rPr>
          <w:szCs w:val="26"/>
        </w:rPr>
      </w:pPr>
      <w:r w:rsidRPr="00B64986">
        <w:rPr>
          <w:szCs w:val="26"/>
        </w:rPr>
        <w:t>Name</w:t>
      </w:r>
      <w:r w:rsidRPr="00853D5F">
        <w:rPr>
          <w:color w:val="B2A1C7"/>
          <w:szCs w:val="26"/>
        </w:rPr>
        <w:t xml:space="preserve"> </w:t>
      </w:r>
      <w:r w:rsidR="007C2858" w:rsidRPr="009428F3">
        <w:rPr>
          <w:color w:val="000000"/>
          <w:szCs w:val="26"/>
        </w:rPr>
        <w:t xml:space="preserve"> </w:t>
      </w:r>
      <w:r w:rsidR="00305025" w:rsidRPr="009428F3">
        <w:rPr>
          <w:color w:val="000000"/>
          <w:szCs w:val="26"/>
        </w:rPr>
        <w:t xml:space="preserve"> </w:t>
      </w:r>
      <w:r w:rsidR="00C0057D">
        <w:rPr>
          <w:color w:val="000000"/>
          <w:szCs w:val="26"/>
        </w:rPr>
        <w:t xml:space="preserve">                           </w:t>
      </w:r>
      <w:r w:rsidR="002A5490">
        <w:rPr>
          <w:color w:val="000000"/>
          <w:szCs w:val="26"/>
        </w:rPr>
        <w:t>Katherine Copley</w:t>
      </w:r>
    </w:p>
    <w:p w14:paraId="0086884F" w14:textId="20FCD008" w:rsidR="00853D5F" w:rsidRPr="00B64986" w:rsidRDefault="002A5490" w:rsidP="00853D5F">
      <w:pPr>
        <w:rPr>
          <w:szCs w:val="26"/>
        </w:rPr>
      </w:pPr>
      <w:r>
        <w:rPr>
          <w:noProof/>
        </w:rPr>
        <mc:AlternateContent>
          <mc:Choice Requires="wps">
            <w:drawing>
              <wp:anchor distT="0" distB="0" distL="114300" distR="114300" simplePos="0" relativeHeight="251653632" behindDoc="0" locked="0" layoutInCell="1" allowOverlap="1" wp14:anchorId="27DB5DE4" wp14:editId="0F67ED07">
                <wp:simplePos x="0" y="0"/>
                <wp:positionH relativeFrom="column">
                  <wp:posOffset>409575</wp:posOffset>
                </wp:positionH>
                <wp:positionV relativeFrom="paragraph">
                  <wp:posOffset>753110</wp:posOffset>
                </wp:positionV>
                <wp:extent cx="5701030" cy="635"/>
                <wp:effectExtent l="0" t="0" r="13970" b="18415"/>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7D2963D" id="AutoShape 21" o:spid="_x0000_s1026" type="#_x0000_t32" style="position:absolute;margin-left:32.25pt;margin-top:59.3pt;width:448.9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" strokecolor="#b3a2c7">
                <v:stroke dashstyle="1 1"/>
              </v:shape>
            </w:pict>
          </mc:Fallback>
        </mc:AlternateContent>
      </w:r>
      <w:r>
        <w:rPr>
          <w:noProof/>
        </w:rPr>
        <mc:AlternateContent>
          <mc:Choice Requires="wps">
            <w:drawing>
              <wp:anchor distT="0" distB="0" distL="114300" distR="114300" simplePos="0" relativeHeight="251652608" behindDoc="0" locked="0" layoutInCell="1" allowOverlap="1" wp14:anchorId="25ADBC83" wp14:editId="688CA6C0">
                <wp:simplePos x="0" y="0"/>
                <wp:positionH relativeFrom="column">
                  <wp:posOffset>409575</wp:posOffset>
                </wp:positionH>
                <wp:positionV relativeFrom="paragraph">
                  <wp:posOffset>12700</wp:posOffset>
                </wp:positionV>
                <wp:extent cx="5701030" cy="635"/>
                <wp:effectExtent l="0" t="0" r="13970" b="184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4C80870" id="AutoShape 20" o:spid="_x0000_s1026" type="#_x0000_t32" style="position:absolute;margin-left:32.25pt;margin-top:1pt;width:448.9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" strokecolor="#b3a2c7">
                <v:stroke dashstyle="1 1"/>
              </v:shape>
            </w:pict>
          </mc:Fallback>
        </mc:AlternateContent>
      </w:r>
      <w:r>
        <w:rPr>
          <w:noProof/>
        </w:rPr>
        <mc:AlternateContent>
          <mc:Choice Requires="wps">
            <w:drawing>
              <wp:anchor distT="4294967294" distB="4294967294" distL="114300" distR="114300" simplePos="0" relativeHeight="251654656" behindDoc="0" locked="0" layoutInCell="1" allowOverlap="1" wp14:anchorId="1525A869" wp14:editId="50996A94">
                <wp:simplePos x="0" y="0"/>
                <wp:positionH relativeFrom="column">
                  <wp:posOffset>946150</wp:posOffset>
                </wp:positionH>
                <wp:positionV relativeFrom="paragraph">
                  <wp:posOffset>375284</wp:posOffset>
                </wp:positionV>
                <wp:extent cx="5164455" cy="0"/>
                <wp:effectExtent l="0" t="0" r="0" b="0"/>
                <wp:wrapNone/>
                <wp:docPr id="1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BB366B2" id="AutoShape 22" o:spid="_x0000_s1026" type="#_x0000_t32" style="position:absolute;margin-left:74.5pt;margin-top:29.55pt;width:406.65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" strokecolor="#b3a2c7">
                <v:stroke dashstyle="1 1"/>
              </v:shape>
            </w:pict>
          </mc:Fallback>
        </mc:AlternateContent>
      </w:r>
    </w:p>
    <w:p w14:paraId="4427EBBB" w14:textId="1741F4E8" w:rsidR="00853D5F" w:rsidRPr="00390CD3" w:rsidRDefault="00853D5F" w:rsidP="00853D5F">
      <w:pPr>
        <w:rPr>
          <w:szCs w:val="26"/>
        </w:rPr>
      </w:pPr>
      <w:r w:rsidRPr="00390CD3">
        <w:rPr>
          <w:szCs w:val="26"/>
        </w:rPr>
        <w:t>Telephone No</w:t>
      </w:r>
      <w:r w:rsidR="007C2858" w:rsidRPr="00390CD3">
        <w:rPr>
          <w:szCs w:val="26"/>
        </w:rPr>
        <w:t xml:space="preserve">   </w:t>
      </w:r>
      <w:r w:rsidR="002A5490">
        <w:rPr>
          <w:szCs w:val="26"/>
        </w:rPr>
        <w:t>07729 215674</w:t>
      </w:r>
    </w:p>
    <w:p w14:paraId="4A8B4524" w14:textId="77777777" w:rsidR="00853D5F" w:rsidRPr="00390CD3" w:rsidRDefault="00853D5F" w:rsidP="00853D5F">
      <w:pPr>
        <w:rPr>
          <w:szCs w:val="26"/>
        </w:rPr>
      </w:pPr>
    </w:p>
    <w:p w14:paraId="5BE86412" w14:textId="0D026F9F" w:rsidR="00853D5F" w:rsidRPr="00390CD3" w:rsidRDefault="00853D5F" w:rsidP="00853D5F">
      <w:pPr>
        <w:rPr>
          <w:szCs w:val="26"/>
        </w:rPr>
      </w:pPr>
      <w:r w:rsidRPr="00390CD3">
        <w:rPr>
          <w:szCs w:val="26"/>
        </w:rPr>
        <w:t xml:space="preserve">Email </w:t>
      </w:r>
      <w:r w:rsidR="007C2858" w:rsidRPr="00390CD3">
        <w:rPr>
          <w:szCs w:val="26"/>
        </w:rPr>
        <w:t xml:space="preserve">  </w:t>
      </w:r>
      <w:r w:rsidR="002A5490">
        <w:rPr>
          <w:szCs w:val="26"/>
        </w:rPr>
        <w:t>kat@copley.online</w:t>
      </w:r>
    </w:p>
    <w:p w14:paraId="7D53F940" w14:textId="77777777" w:rsidR="00853D5F" w:rsidRPr="00390CD3" w:rsidRDefault="00853D5F" w:rsidP="00853D5F"/>
    <w:p w14:paraId="198E0FFA" w14:textId="77777777" w:rsidR="00390CD3" w:rsidRDefault="00390CD3" w:rsidP="0024601A">
      <w:pPr>
        <w:ind w:left="142"/>
        <w:rPr>
          <w:b/>
          <w:bCs/>
          <w:szCs w:val="24"/>
        </w:rPr>
      </w:pPr>
      <w:r>
        <w:rPr>
          <w:b/>
          <w:bCs/>
          <w:szCs w:val="24"/>
        </w:rPr>
        <w:t>SOUTHERN SYNOD</w:t>
      </w:r>
    </w:p>
    <w:p w14:paraId="7A07A9E1" w14:textId="77777777" w:rsidR="00873EC1" w:rsidRPr="00390CD3" w:rsidRDefault="00873EC1" w:rsidP="0024601A">
      <w:pPr>
        <w:ind w:left="142"/>
        <w:rPr>
          <w:szCs w:val="24"/>
        </w:rPr>
      </w:pPr>
      <w:r w:rsidRPr="00390CD3">
        <w:rPr>
          <w:b/>
          <w:bCs/>
          <w:szCs w:val="24"/>
        </w:rPr>
        <w:t>Southern Synod Safeguarding Officer</w:t>
      </w:r>
      <w:r w:rsidRPr="00390CD3">
        <w:rPr>
          <w:szCs w:val="24"/>
        </w:rPr>
        <w:t xml:space="preserve"> is </w:t>
      </w:r>
    </w:p>
    <w:p w14:paraId="130D288F" w14:textId="5794C797" w:rsidR="00873EC1" w:rsidRPr="00390CD3" w:rsidRDefault="002A5490" w:rsidP="0024601A">
      <w:pPr>
        <w:ind w:left="142"/>
        <w:rPr>
          <w:szCs w:val="24"/>
        </w:rPr>
      </w:pPr>
      <w:r>
        <w:rPr>
          <w:szCs w:val="24"/>
        </w:rPr>
        <w:t>Belinda Nielson</w:t>
      </w:r>
    </w:p>
    <w:p w14:paraId="7AD9A753" w14:textId="5A485A40" w:rsidR="00873EC1" w:rsidRPr="00390CD3" w:rsidRDefault="0024601A" w:rsidP="0024601A">
      <w:pPr>
        <w:ind w:left="142"/>
        <w:rPr>
          <w:szCs w:val="24"/>
        </w:rPr>
      </w:pPr>
      <w:r w:rsidRPr="00390CD3">
        <w:rPr>
          <w:szCs w:val="24"/>
        </w:rPr>
        <w:t xml:space="preserve"> </w:t>
      </w:r>
      <w:r w:rsidR="00873EC1" w:rsidRPr="00390CD3">
        <w:rPr>
          <w:szCs w:val="24"/>
        </w:rPr>
        <w:t>Email:</w:t>
      </w:r>
      <w:r w:rsidR="002A5490">
        <w:rPr>
          <w:szCs w:val="24"/>
        </w:rPr>
        <w:t xml:space="preserve"> safeguarding@urcsouthern.org.uk</w:t>
      </w:r>
    </w:p>
    <w:p w14:paraId="0AF50FE5" w14:textId="66D5F14B" w:rsidR="00873EC1" w:rsidRPr="00390CD3" w:rsidRDefault="00873EC1" w:rsidP="0024601A">
      <w:pPr>
        <w:ind w:left="142"/>
        <w:rPr>
          <w:szCs w:val="24"/>
        </w:rPr>
      </w:pPr>
      <w:r w:rsidRPr="00390CD3">
        <w:rPr>
          <w:szCs w:val="24"/>
        </w:rPr>
        <w:t xml:space="preserve"> Tel.: </w:t>
      </w:r>
      <w:r w:rsidR="002A5490">
        <w:rPr>
          <w:szCs w:val="24"/>
        </w:rPr>
        <w:t>07716 640596</w:t>
      </w:r>
      <w:bookmarkStart w:id="0" w:name="_GoBack"/>
      <w:bookmarkEnd w:id="0"/>
    </w:p>
    <w:p w14:paraId="766F77AA" w14:textId="77777777" w:rsidR="00390CD3" w:rsidRDefault="00390CD3" w:rsidP="0024601A">
      <w:pPr>
        <w:ind w:firstLine="142"/>
        <w:rPr>
          <w:b/>
          <w:bCs/>
          <w:szCs w:val="24"/>
        </w:rPr>
      </w:pPr>
    </w:p>
    <w:p w14:paraId="2D4EACCB" w14:textId="77777777" w:rsidR="00390CD3" w:rsidRDefault="00390CD3" w:rsidP="0024601A">
      <w:pPr>
        <w:ind w:firstLine="142"/>
        <w:rPr>
          <w:b/>
          <w:bCs/>
          <w:szCs w:val="24"/>
        </w:rPr>
      </w:pPr>
    </w:p>
    <w:p w14:paraId="3E47C149" w14:textId="77777777" w:rsidR="00873EC1" w:rsidRPr="00390CD3" w:rsidRDefault="00873EC1" w:rsidP="0024601A">
      <w:pPr>
        <w:ind w:firstLine="142"/>
        <w:rPr>
          <w:b/>
          <w:bCs/>
          <w:szCs w:val="24"/>
        </w:rPr>
      </w:pPr>
      <w:r w:rsidRPr="00390CD3">
        <w:rPr>
          <w:b/>
          <w:bCs/>
          <w:szCs w:val="24"/>
        </w:rPr>
        <w:t>Southern Synod Safeguarding Link Persons:</w:t>
      </w:r>
    </w:p>
    <w:p w14:paraId="61CEE9AE" w14:textId="77777777" w:rsidR="00873EC1" w:rsidRPr="00390CD3" w:rsidRDefault="00873EC1" w:rsidP="00873EC1">
      <w:pPr>
        <w:rPr>
          <w:b/>
          <w:bCs/>
          <w:szCs w:val="24"/>
        </w:rPr>
      </w:pPr>
      <w:r w:rsidRPr="00390CD3">
        <w:rPr>
          <w:b/>
          <w:bCs/>
          <w:szCs w:val="24"/>
        </w:rPr>
        <w:t>  Adults:</w:t>
      </w:r>
    </w:p>
    <w:p w14:paraId="59E7A215" w14:textId="77777777" w:rsidR="00873EC1" w:rsidRPr="00390CD3" w:rsidRDefault="00873EC1" w:rsidP="00873EC1">
      <w:pPr>
        <w:numPr>
          <w:ilvl w:val="0"/>
          <w:numId w:val="8"/>
        </w:numPr>
        <w:rPr>
          <w:szCs w:val="24"/>
        </w:rPr>
      </w:pPr>
      <w:r w:rsidRPr="00390CD3">
        <w:rPr>
          <w:szCs w:val="24"/>
        </w:rPr>
        <w:t xml:space="preserve">The Revd Colin Telfer   –   Email: </w:t>
      </w:r>
      <w:hyperlink r:id="rId11" w:history="1">
        <w:r w:rsidRPr="00390CD3">
          <w:rPr>
            <w:szCs w:val="24"/>
          </w:rPr>
          <w:t>colintelfer@uwclub.net</w:t>
        </w:r>
      </w:hyperlink>
      <w:r w:rsidRPr="00390CD3">
        <w:rPr>
          <w:szCs w:val="24"/>
        </w:rPr>
        <w:t xml:space="preserve">       phone: 01843 448 705</w:t>
      </w:r>
    </w:p>
    <w:p w14:paraId="2641F2B8" w14:textId="77777777" w:rsidR="00873EC1" w:rsidRPr="00390CD3" w:rsidRDefault="00873EC1" w:rsidP="00873EC1">
      <w:pPr>
        <w:numPr>
          <w:ilvl w:val="0"/>
          <w:numId w:val="8"/>
        </w:numPr>
        <w:rPr>
          <w:szCs w:val="24"/>
        </w:rPr>
      </w:pPr>
      <w:r w:rsidRPr="00390CD3">
        <w:rPr>
          <w:szCs w:val="24"/>
        </w:rPr>
        <w:lastRenderedPageBreak/>
        <w:t xml:space="preserve">The Revd Hilary Nabarro  -  Email: </w:t>
      </w:r>
      <w:hyperlink r:id="rId12" w:history="1">
        <w:r w:rsidRPr="00390CD3">
          <w:rPr>
            <w:szCs w:val="24"/>
          </w:rPr>
          <w:t>hnabarro@yahoo.com</w:t>
        </w:r>
      </w:hyperlink>
      <w:r w:rsidRPr="00390CD3">
        <w:rPr>
          <w:szCs w:val="24"/>
        </w:rPr>
        <w:t>    phone: 01303 268 621</w:t>
      </w:r>
    </w:p>
    <w:p w14:paraId="4B0956AF" w14:textId="77777777" w:rsidR="00873EC1" w:rsidRPr="00390CD3" w:rsidRDefault="00873EC1" w:rsidP="00873EC1">
      <w:pPr>
        <w:numPr>
          <w:ilvl w:val="0"/>
          <w:numId w:val="8"/>
        </w:numPr>
        <w:rPr>
          <w:szCs w:val="24"/>
        </w:rPr>
      </w:pPr>
      <w:r w:rsidRPr="00390CD3">
        <w:rPr>
          <w:szCs w:val="24"/>
        </w:rPr>
        <w:t xml:space="preserve">Mrs Cathy Glazier   -  Email: </w:t>
      </w:r>
      <w:hyperlink r:id="rId13" w:history="1">
        <w:r w:rsidRPr="00390CD3">
          <w:rPr>
            <w:szCs w:val="24"/>
          </w:rPr>
          <w:t>cathy.glazier@sky.com</w:t>
        </w:r>
      </w:hyperlink>
    </w:p>
    <w:p w14:paraId="404F493F" w14:textId="77777777" w:rsidR="00873EC1" w:rsidRPr="00390CD3" w:rsidRDefault="00873EC1" w:rsidP="00873EC1">
      <w:pPr>
        <w:rPr>
          <w:szCs w:val="24"/>
        </w:rPr>
      </w:pPr>
    </w:p>
    <w:p w14:paraId="3CB9CF47" w14:textId="77777777" w:rsidR="00873EC1" w:rsidRPr="00390CD3" w:rsidRDefault="00873EC1" w:rsidP="0024601A">
      <w:pPr>
        <w:ind w:firstLine="142"/>
        <w:rPr>
          <w:b/>
          <w:bCs/>
          <w:szCs w:val="24"/>
        </w:rPr>
      </w:pPr>
      <w:r w:rsidRPr="00390CD3">
        <w:rPr>
          <w:b/>
          <w:bCs/>
          <w:szCs w:val="24"/>
        </w:rPr>
        <w:t>  Children and Youth:</w:t>
      </w:r>
    </w:p>
    <w:p w14:paraId="3F51A505" w14:textId="77777777" w:rsidR="00873EC1" w:rsidRPr="00390CD3" w:rsidRDefault="00873EC1" w:rsidP="00873EC1">
      <w:pPr>
        <w:numPr>
          <w:ilvl w:val="0"/>
          <w:numId w:val="9"/>
        </w:numPr>
        <w:rPr>
          <w:szCs w:val="24"/>
        </w:rPr>
      </w:pPr>
      <w:r w:rsidRPr="00390CD3">
        <w:rPr>
          <w:szCs w:val="24"/>
        </w:rPr>
        <w:t xml:space="preserve">The Revd Roger Jones   -  Email: </w:t>
      </w:r>
      <w:hyperlink r:id="rId14" w:history="1">
        <w:r w:rsidRPr="00390CD3">
          <w:rPr>
            <w:szCs w:val="24"/>
          </w:rPr>
          <w:t>jones.ra@btinternet.com</w:t>
        </w:r>
      </w:hyperlink>
      <w:r w:rsidRPr="00390CD3">
        <w:rPr>
          <w:szCs w:val="24"/>
        </w:rPr>
        <w:t>   - Tel.: 07525 410 083</w:t>
      </w:r>
    </w:p>
    <w:p w14:paraId="3A347C92" w14:textId="77777777" w:rsidR="00873EC1" w:rsidRDefault="00873EC1" w:rsidP="00873EC1">
      <w:pPr>
        <w:numPr>
          <w:ilvl w:val="0"/>
          <w:numId w:val="9"/>
        </w:numPr>
        <w:rPr>
          <w:color w:val="0000CC"/>
          <w:szCs w:val="24"/>
        </w:rPr>
      </w:pPr>
      <w:r w:rsidRPr="00390CD3">
        <w:rPr>
          <w:szCs w:val="24"/>
        </w:rPr>
        <w:t>Mr Thomas Hackett (CYDO) -  </w:t>
      </w:r>
      <w:hyperlink r:id="rId15" w:history="1">
        <w:r w:rsidRPr="00390CD3">
          <w:rPr>
            <w:szCs w:val="24"/>
          </w:rPr>
          <w:t>cydo@urcsouthern.org.uk</w:t>
        </w:r>
      </w:hyperlink>
      <w:r>
        <w:rPr>
          <w:color w:val="0000CC"/>
          <w:szCs w:val="24"/>
        </w:rPr>
        <w:t xml:space="preserve"> </w:t>
      </w:r>
    </w:p>
    <w:p w14:paraId="0A9BB905" w14:textId="77777777" w:rsidR="00853D5F" w:rsidRDefault="00853D5F" w:rsidP="00853D5F">
      <w:pPr>
        <w:rPr>
          <w:szCs w:val="26"/>
        </w:rPr>
      </w:pPr>
    </w:p>
    <w:p w14:paraId="1315AF57" w14:textId="77777777" w:rsidR="007C2858" w:rsidRPr="00B64986" w:rsidRDefault="007C2858" w:rsidP="00853D5F">
      <w:pPr>
        <w:rPr>
          <w:szCs w:val="26"/>
        </w:rPr>
      </w:pPr>
    </w:p>
    <w:p w14:paraId="41F44AC3" w14:textId="77777777" w:rsidR="00B64986" w:rsidRPr="00B64986" w:rsidRDefault="00B64986" w:rsidP="0024601A">
      <w:r w:rsidRPr="00853D5F">
        <w:rPr>
          <w:b/>
        </w:rPr>
        <w:t>Churches Child Protection Advisory Service (CCPAS)</w:t>
      </w:r>
      <w:r w:rsidRPr="00B64986">
        <w:t xml:space="preserve"> </w:t>
      </w:r>
      <w:r w:rsidRPr="00853D5F">
        <w:t xml:space="preserve">(This should only be used for urgent advice if you are unable to contact your Synod Safeguarding Officer) </w:t>
      </w:r>
    </w:p>
    <w:p w14:paraId="53E4F07B" w14:textId="77777777" w:rsidR="00B64986" w:rsidRPr="00C0057D" w:rsidRDefault="00613087" w:rsidP="0024601A">
      <w:pPr>
        <w:ind w:left="720"/>
        <w:rPr>
          <w:color w:val="FF0000"/>
          <w:szCs w:val="26"/>
        </w:rPr>
      </w:pPr>
      <w:r>
        <w:rPr>
          <w:szCs w:val="26"/>
        </w:rPr>
        <w:t>H</w:t>
      </w:r>
      <w:r w:rsidR="00B64986" w:rsidRPr="00B64986">
        <w:rPr>
          <w:szCs w:val="26"/>
        </w:rPr>
        <w:t xml:space="preserve">elpline: </w:t>
      </w:r>
      <w:r>
        <w:rPr>
          <w:szCs w:val="26"/>
        </w:rPr>
        <w:t>0303 003 11 11</w:t>
      </w:r>
      <w:r w:rsidR="00B64986" w:rsidRPr="00B64986">
        <w:rPr>
          <w:szCs w:val="26"/>
        </w:rPr>
        <w:t xml:space="preserve"> </w:t>
      </w:r>
      <w:r w:rsidR="00C0057D">
        <w:rPr>
          <w:szCs w:val="26"/>
        </w:rPr>
        <w:t xml:space="preserve">  </w:t>
      </w:r>
    </w:p>
    <w:p w14:paraId="10EA9021" w14:textId="77777777" w:rsidR="00800386" w:rsidRDefault="00800386" w:rsidP="0024601A">
      <w:pPr>
        <w:ind w:left="720"/>
        <w:rPr>
          <w:szCs w:val="26"/>
        </w:rPr>
      </w:pPr>
    </w:p>
    <w:p w14:paraId="11A7F59E" w14:textId="77777777" w:rsidR="00873EC1" w:rsidRPr="00390CD3" w:rsidRDefault="00EE4D44" w:rsidP="0024601A">
      <w:pPr>
        <w:spacing w:before="240"/>
        <w:rPr>
          <w:b/>
        </w:rPr>
      </w:pPr>
      <w:r w:rsidRPr="00390CD3">
        <w:rPr>
          <w:b/>
        </w:rPr>
        <w:t>LONDON BOROUGH OF BROMLEY CONTACTS</w:t>
      </w:r>
    </w:p>
    <w:p w14:paraId="738667A4" w14:textId="77777777" w:rsidR="00EE4D44" w:rsidRPr="00390CD3" w:rsidRDefault="00EE4D44" w:rsidP="0024601A">
      <w:pPr>
        <w:spacing w:before="240"/>
      </w:pPr>
      <w:r w:rsidRPr="00390CD3">
        <w:t>ADULTS:  Contact SOCIAL SERVICES</w:t>
      </w:r>
    </w:p>
    <w:p w14:paraId="0642F618" w14:textId="77777777" w:rsidR="00EE4D44" w:rsidRPr="00390CD3" w:rsidRDefault="00EE4D44" w:rsidP="0024601A">
      <w:r w:rsidRPr="00390CD3">
        <w:t xml:space="preserve">If you need to contact a social worker </w:t>
      </w:r>
    </w:p>
    <w:p w14:paraId="51E79F67" w14:textId="77777777" w:rsidR="00EE4D44" w:rsidRPr="00390CD3" w:rsidRDefault="00EE4D44" w:rsidP="0024601A">
      <w:r w:rsidRPr="00390CD3">
        <w:t>outside of office hours:  </w:t>
      </w:r>
      <w:r w:rsidRPr="00390CD3">
        <w:rPr>
          <w:b/>
          <w:bCs/>
        </w:rPr>
        <w:t>0300 303 8671</w:t>
      </w:r>
      <w:r w:rsidRPr="00390CD3">
        <w:t xml:space="preserve">.  </w:t>
      </w:r>
    </w:p>
    <w:p w14:paraId="3DDB2476" w14:textId="77777777" w:rsidR="00EE4D44" w:rsidRPr="00390CD3" w:rsidRDefault="00EE4D44" w:rsidP="0024601A">
      <w:r w:rsidRPr="00390CD3">
        <w:t>During office hours: 020 8461 7777 </w:t>
      </w:r>
    </w:p>
    <w:p w14:paraId="1B1287E1" w14:textId="77777777" w:rsidR="00EE4D44" w:rsidRPr="00390CD3" w:rsidRDefault="00EE4D44" w:rsidP="0024601A"/>
    <w:p w14:paraId="30F38161" w14:textId="77777777" w:rsidR="00EE4D44" w:rsidRPr="00390CD3" w:rsidRDefault="00EE4D44" w:rsidP="0024601A">
      <w:r w:rsidRPr="00390CD3">
        <w:t xml:space="preserve">CHILDREN Contact CHILDRENS SERVICES </w:t>
      </w:r>
    </w:p>
    <w:p w14:paraId="08B73A63" w14:textId="77777777" w:rsidR="00EE4D44" w:rsidRPr="00390CD3" w:rsidRDefault="00EE4D44" w:rsidP="0024601A">
      <w:r w:rsidRPr="00390CD3">
        <w:t>During office hours:  020 8461 7373 / 7379 / 7026.</w:t>
      </w:r>
    </w:p>
    <w:p w14:paraId="78479AC3" w14:textId="77777777" w:rsidR="00EE4D44" w:rsidRPr="00390CD3" w:rsidRDefault="00EE4D44" w:rsidP="0024601A">
      <w:r w:rsidRPr="00390CD3">
        <w:t>Outside of office hours and at weekends and public holidays contact us on 0300 303 8671. If you are seriously concerned about a child's immediate safety, dial 999.</w:t>
      </w:r>
    </w:p>
    <w:p w14:paraId="6E0930E2" w14:textId="77777777" w:rsidR="00EE4D44" w:rsidRPr="00390CD3" w:rsidRDefault="00EE4D44" w:rsidP="0024601A"/>
    <w:p w14:paraId="71A54CA7" w14:textId="77777777" w:rsidR="00EE4D44" w:rsidRPr="00390CD3" w:rsidRDefault="00EE4D44" w:rsidP="0024601A">
      <w:pPr>
        <w:spacing w:before="240"/>
      </w:pPr>
      <w:r w:rsidRPr="00390CD3">
        <w:t>POLICE</w:t>
      </w:r>
    </w:p>
    <w:p w14:paraId="6D7A9AED" w14:textId="77777777" w:rsidR="00374489" w:rsidRDefault="0024601A" w:rsidP="0024601A">
      <w:pPr>
        <w:spacing w:before="240"/>
      </w:pPr>
      <w:r w:rsidRPr="00390CD3">
        <w:t xml:space="preserve">Call </w:t>
      </w:r>
      <w:r w:rsidR="00613087">
        <w:t xml:space="preserve">    </w:t>
      </w:r>
      <w:r w:rsidRPr="00390CD3">
        <w:t>0300123 1212</w:t>
      </w:r>
    </w:p>
    <w:p w14:paraId="13966478" w14:textId="77777777" w:rsidR="00374489" w:rsidRPr="00390CD3" w:rsidRDefault="00374489" w:rsidP="0024601A">
      <w:pPr>
        <w:spacing w:before="240"/>
      </w:pPr>
      <w:r>
        <w:t xml:space="preserve">Or </w:t>
      </w:r>
      <w:r w:rsidR="00613087">
        <w:t xml:space="preserve">      999 (emergencies) / </w:t>
      </w:r>
      <w:r>
        <w:t>101</w:t>
      </w:r>
      <w:r w:rsidR="00613087">
        <w:t xml:space="preserve"> (all other incidents)</w:t>
      </w:r>
    </w:p>
    <w:p w14:paraId="0B991881" w14:textId="77777777" w:rsidR="00873EC1" w:rsidRPr="005E66E8" w:rsidRDefault="00873EC1" w:rsidP="0024601A">
      <w:pPr>
        <w:spacing w:before="240"/>
        <w:rPr>
          <w:color w:val="5B9BD5"/>
        </w:rPr>
      </w:pPr>
    </w:p>
    <w:p w14:paraId="0B4DB63A" w14:textId="77777777" w:rsidR="00853D5F" w:rsidRDefault="00853D5F" w:rsidP="00853D5F">
      <w:pPr>
        <w:rPr>
          <w:szCs w:val="26"/>
        </w:rPr>
      </w:pPr>
    </w:p>
    <w:p w14:paraId="3F548CBD" w14:textId="77777777" w:rsidR="00B64986" w:rsidRPr="00C0057D" w:rsidRDefault="00B64986" w:rsidP="00853D5F">
      <w:pPr>
        <w:rPr>
          <w:color w:val="FF0000"/>
          <w:szCs w:val="26"/>
        </w:rPr>
      </w:pPr>
    </w:p>
    <w:p w14:paraId="29A7F4F2" w14:textId="77777777" w:rsidR="00B64986" w:rsidRPr="00B64986" w:rsidRDefault="00B64986" w:rsidP="00853D5F">
      <w:pPr>
        <w:rPr>
          <w:szCs w:val="26"/>
        </w:rPr>
      </w:pPr>
    </w:p>
    <w:p w14:paraId="2B6CA9ED" w14:textId="77777777" w:rsidR="00B64986" w:rsidRPr="00B64986" w:rsidRDefault="00B64986" w:rsidP="00853D5F">
      <w:pPr>
        <w:rPr>
          <w:szCs w:val="26"/>
        </w:rPr>
      </w:pPr>
      <w:r w:rsidRPr="00B64986">
        <w:rPr>
          <w:szCs w:val="26"/>
        </w:rPr>
        <w:t xml:space="preserve"> </w:t>
      </w:r>
    </w:p>
    <w:p w14:paraId="02BFC3EA" w14:textId="77777777" w:rsidR="00B9070A" w:rsidRDefault="00853D5F" w:rsidP="00853D5F">
      <w:pPr>
        <w:rPr>
          <w:szCs w:val="26"/>
        </w:rPr>
      </w:pPr>
      <w:r>
        <w:rPr>
          <w:szCs w:val="26"/>
        </w:rPr>
        <w:br w:type="page"/>
      </w:r>
    </w:p>
    <w:p w14:paraId="11CBA12E" w14:textId="550AD53A" w:rsidR="00B9070A" w:rsidRDefault="002A5490" w:rsidP="00853D5F">
      <w:pPr>
        <w:rPr>
          <w:szCs w:val="26"/>
        </w:rPr>
      </w:pPr>
      <w:r>
        <w:rPr>
          <w:noProof/>
        </w:rPr>
        <mc:AlternateContent>
          <mc:Choice Requires="wps">
            <w:drawing>
              <wp:anchor distT="0" distB="0" distL="114300" distR="114300" simplePos="0" relativeHeight="251656704" behindDoc="0" locked="0" layoutInCell="0" allowOverlap="1" wp14:anchorId="60BA8E2C" wp14:editId="5EE6BDC3">
                <wp:simplePos x="0" y="0"/>
                <wp:positionH relativeFrom="margin">
                  <wp:posOffset>-238760</wp:posOffset>
                </wp:positionH>
                <wp:positionV relativeFrom="margin">
                  <wp:posOffset>385445</wp:posOffset>
                </wp:positionV>
                <wp:extent cx="6826885" cy="982345"/>
                <wp:effectExtent l="6350" t="1270" r="5715" b="6985"/>
                <wp:wrapSquare wrapText="bothSides"/>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82345"/>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DC94D47" w14:textId="5A23D036" w:rsidR="0044377E" w:rsidRPr="00BF4F87" w:rsidRDefault="002A5490" w:rsidP="00BF4F87">
                            <w:r>
                              <w:rPr>
                                <w:noProof/>
                                <w:color w:val="FFFFFF"/>
                                <w:spacing w:val="5"/>
                                <w:sz w:val="48"/>
                                <w:szCs w:val="52"/>
                              </w:rPr>
                              <w:drawing>
                                <wp:inline distT="0" distB="0" distL="0" distR="0" wp14:anchorId="316A0C64" wp14:editId="152F7EE5">
                                  <wp:extent cx="323215" cy="294640"/>
                                  <wp:effectExtent l="0" t="0" r="0" b="0"/>
                                  <wp:docPr id="7" name="Picture 6"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A1</w:t>
                            </w:r>
                            <w:r w:rsidR="0044377E" w:rsidRPr="009428F3">
                              <w:rPr>
                                <w:color w:val="FFFFFF"/>
                                <w:sz w:val="48"/>
                                <w:szCs w:val="48"/>
                              </w:rPr>
                              <w:br/>
                            </w:r>
                            <w:r w:rsidR="0044377E" w:rsidRPr="009428F3">
                              <w:rPr>
                                <w:b/>
                                <w:color w:val="FFFFFF"/>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BA8E2C" id="AutoShape 31" o:spid="_x0000_s1032" style="position:absolute;margin-left:-18.8pt;margin-top:30.35pt;width:537.55pt;height:7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" o:allowincell="f" fillcolor="#a0e0c2" stroked="f" strokecolor="#4f81bd">
                <v:fill color2="#a0e0c2" o:opacity2="51772f" rotate="t" angle="90" focus="100%" type="gradient"/>
                <v:shadow type="perspective" color="#bfbfbf" opacity=".5" origin="-.5,-.5" offset="51pt,-10pt" matrix=".75,,,.75"/>
                <v:textbox inset="18pt,15pt,18pt,.75pt">
                  <w:txbxContent>
                    <w:p w14:paraId="3DC94D47" w14:textId="5A23D036" w:rsidR="0044377E" w:rsidRPr="00BF4F87" w:rsidRDefault="002A5490" w:rsidP="00BF4F87">
                      <w:r>
                        <w:rPr>
                          <w:noProof/>
                          <w:color w:val="FFFFFF"/>
                          <w:spacing w:val="5"/>
                          <w:sz w:val="48"/>
                          <w:szCs w:val="52"/>
                        </w:rPr>
                        <w:drawing>
                          <wp:inline distT="0" distB="0" distL="0" distR="0" wp14:anchorId="316A0C64" wp14:editId="152F7EE5">
                            <wp:extent cx="323215" cy="294640"/>
                            <wp:effectExtent l="0" t="0" r="0" b="0"/>
                            <wp:docPr id="7" name="Picture 6"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A1</w:t>
                      </w:r>
                      <w:r w:rsidR="0044377E" w:rsidRPr="009428F3">
                        <w:rPr>
                          <w:color w:val="FFFFFF"/>
                          <w:sz w:val="48"/>
                          <w:szCs w:val="48"/>
                        </w:rPr>
                        <w:br/>
                      </w:r>
                      <w:r w:rsidR="0044377E" w:rsidRPr="009428F3">
                        <w:rPr>
                          <w:b/>
                          <w:color w:val="FFFFFF"/>
                          <w:sz w:val="36"/>
                          <w:szCs w:val="36"/>
                        </w:rPr>
                        <w:t>Safeguarding Policy Statement</w:t>
                      </w:r>
                    </w:p>
                  </w:txbxContent>
                </v:textbox>
                <w10:wrap type="square" anchorx="margin" anchory="margin"/>
              </v:roundrect>
            </w:pict>
          </mc:Fallback>
        </mc:AlternateContent>
      </w:r>
    </w:p>
    <w:p w14:paraId="4BF32BE4" w14:textId="77777777" w:rsidR="00B9070A" w:rsidRDefault="00B9070A" w:rsidP="00853D5F">
      <w:pPr>
        <w:rPr>
          <w:szCs w:val="26"/>
        </w:rPr>
      </w:pPr>
    </w:p>
    <w:p w14:paraId="4AE7B3ED" w14:textId="77777777" w:rsidR="00B64986" w:rsidRDefault="00B64986" w:rsidP="00853D5F">
      <w:pPr>
        <w:rPr>
          <w:szCs w:val="26"/>
        </w:rPr>
      </w:pPr>
    </w:p>
    <w:p w14:paraId="35EE6CBB" w14:textId="77777777" w:rsidR="00942B5F" w:rsidRPr="009428F3" w:rsidRDefault="00942B5F" w:rsidP="00853D5F">
      <w:pPr>
        <w:rPr>
          <w:color w:val="000000"/>
          <w:szCs w:val="26"/>
        </w:rPr>
      </w:pPr>
    </w:p>
    <w:p w14:paraId="16CE0F6A" w14:textId="77777777" w:rsidR="00B64986" w:rsidRPr="00B64986" w:rsidRDefault="00C0057D" w:rsidP="0024601A">
      <w:pPr>
        <w:rPr>
          <w:szCs w:val="26"/>
        </w:rPr>
      </w:pPr>
      <w:r>
        <w:rPr>
          <w:szCs w:val="26"/>
        </w:rPr>
        <w:t>Petts Wood</w:t>
      </w:r>
      <w:r w:rsidR="00B64986" w:rsidRPr="00B64986">
        <w:rPr>
          <w:szCs w:val="26"/>
        </w:rPr>
        <w:t xml:space="preserve"> United Reformed Church</w:t>
      </w:r>
    </w:p>
    <w:p w14:paraId="7A3201F0" w14:textId="1C65BA7A" w:rsidR="00B64986" w:rsidRPr="00B64986" w:rsidRDefault="002A5490" w:rsidP="00853D5F">
      <w:pPr>
        <w:rPr>
          <w:szCs w:val="26"/>
        </w:rPr>
      </w:pPr>
      <w:r>
        <w:rPr>
          <w:noProof/>
        </w:rPr>
        <mc:AlternateContent>
          <mc:Choice Requires="wps">
            <w:drawing>
              <wp:anchor distT="4294967294" distB="4294967294" distL="114300" distR="114300" simplePos="0" relativeHeight="251657728" behindDoc="0" locked="0" layoutInCell="1" allowOverlap="1" wp14:anchorId="6FED1981" wp14:editId="5EDE9778">
                <wp:simplePos x="0" y="0"/>
                <wp:positionH relativeFrom="column">
                  <wp:posOffset>-57785</wp:posOffset>
                </wp:positionH>
                <wp:positionV relativeFrom="paragraph">
                  <wp:posOffset>43814</wp:posOffset>
                </wp:positionV>
                <wp:extent cx="4608830" cy="0"/>
                <wp:effectExtent l="0" t="0" r="0" b="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0133E0DD" id="AutoShape 32" o:spid="_x0000_s1026" type="#_x0000_t32" style="position:absolute;margin-left:-4.55pt;margin-top:3.45pt;width:362.9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" strokecolor="#b3a2c7">
                <v:stroke dashstyle="1 1"/>
              </v:shape>
            </w:pict>
          </mc:Fallback>
        </mc:AlternateContent>
      </w:r>
    </w:p>
    <w:p w14:paraId="6B81495F" w14:textId="77777777" w:rsidR="00B64986" w:rsidRDefault="00B64986" w:rsidP="00853D5F">
      <w:pPr>
        <w:rPr>
          <w:i/>
          <w:szCs w:val="26"/>
        </w:rPr>
      </w:pPr>
      <w:r w:rsidRPr="00B64986">
        <w:rPr>
          <w:szCs w:val="26"/>
        </w:rPr>
        <w:t xml:space="preserve">The following statement has been agreed by the leadership of </w:t>
      </w:r>
      <w:r w:rsidR="00C0057D" w:rsidRPr="00C0057D">
        <w:rPr>
          <w:szCs w:val="26"/>
        </w:rPr>
        <w:t>Petts Wood URC</w:t>
      </w:r>
    </w:p>
    <w:p w14:paraId="59E8C502" w14:textId="77777777" w:rsidR="00BF4F87" w:rsidRPr="00B64986" w:rsidRDefault="00BF4F87" w:rsidP="00853D5F">
      <w:pPr>
        <w:rPr>
          <w:szCs w:val="26"/>
        </w:rPr>
      </w:pPr>
    </w:p>
    <w:p w14:paraId="51DAD589" w14:textId="77777777" w:rsidR="00330416" w:rsidRDefault="00330416" w:rsidP="00853D5F">
      <w:pPr>
        <w:rPr>
          <w:b/>
          <w:szCs w:val="26"/>
        </w:rPr>
      </w:pPr>
    </w:p>
    <w:p w14:paraId="533ED39E" w14:textId="77777777" w:rsidR="00B64986" w:rsidRDefault="00B64986" w:rsidP="00853D5F">
      <w:pPr>
        <w:rPr>
          <w:b/>
          <w:szCs w:val="26"/>
        </w:rPr>
      </w:pPr>
      <w:r w:rsidRPr="00BF4F87">
        <w:rPr>
          <w:b/>
          <w:szCs w:val="26"/>
        </w:rPr>
        <w:t xml:space="preserve">This church is committed to the safeguarding of children and adults at risk, and to ensuring </w:t>
      </w:r>
      <w:r w:rsidR="00330416">
        <w:rPr>
          <w:b/>
          <w:szCs w:val="26"/>
        </w:rPr>
        <w:br/>
      </w:r>
      <w:r w:rsidRPr="00BF4F87">
        <w:rPr>
          <w:b/>
          <w:szCs w:val="26"/>
        </w:rPr>
        <w:t>their well-being.</w:t>
      </w:r>
    </w:p>
    <w:p w14:paraId="2C492EFD" w14:textId="77777777" w:rsidR="00BF4F87" w:rsidRPr="00BF4F87" w:rsidRDefault="00BF4F87" w:rsidP="00853D5F">
      <w:pPr>
        <w:rPr>
          <w:b/>
          <w:szCs w:val="26"/>
        </w:rPr>
      </w:pPr>
    </w:p>
    <w:p w14:paraId="0E9C6A8B" w14:textId="77777777" w:rsidR="00B64986" w:rsidRPr="00B64986" w:rsidRDefault="00B64986" w:rsidP="00BF4F87">
      <w:r w:rsidRPr="00B64986">
        <w:t>We believe that all children and adults at risk should know that they are valued within the church and safely enjoy and have access to every aspect of the life of our church</w:t>
      </w:r>
    </w:p>
    <w:p w14:paraId="21B006AD" w14:textId="77777777" w:rsidR="00B64986" w:rsidRPr="00B64986" w:rsidRDefault="00B64986" w:rsidP="00BF4F87">
      <w:r w:rsidRPr="00B64986">
        <w:t>We respect the personal dignity and rights of children and adults at risk (for example, as set out in the Human Rights Act 1989 and the United Nations Convention on the Rights of the Child) and will ensure that our policies and procedures reflect this</w:t>
      </w:r>
    </w:p>
    <w:p w14:paraId="78FCECD1" w14:textId="77777777" w:rsidR="00B64986" w:rsidRPr="00B64986" w:rsidRDefault="00B64986" w:rsidP="00BF4F87">
      <w:r w:rsidRPr="00B64986">
        <w:t>We recognise that we all have a responsibility to help prevent the physical, sexual, emotional abuse and neglect of children under 18 years of age</w:t>
      </w:r>
    </w:p>
    <w:p w14:paraId="1A160331" w14:textId="77777777" w:rsidR="00B64986" w:rsidRPr="00B64986" w:rsidRDefault="00B64986" w:rsidP="00BF4F87">
      <w:r w:rsidRPr="00B64986">
        <w:t>We recognise that we all have a responsibility to help prevent the physical, sexual, psychological, emotional, financial, discriminatory abuse and neglect of adults at risk</w:t>
      </w:r>
    </w:p>
    <w:p w14:paraId="59852C9E" w14:textId="77777777" w:rsidR="00B64986" w:rsidRPr="00B64986" w:rsidRDefault="00B64986" w:rsidP="00BF4F87">
      <w:r w:rsidRPr="00B64986">
        <w:t>We recognise that domestic abuse affects both adults and children and believe that domestic abuse in all its forms is unacceptable and inconsistent with a Christian way of living</w:t>
      </w:r>
    </w:p>
    <w:p w14:paraId="650D7D9E" w14:textId="77777777" w:rsidR="00B64986" w:rsidRPr="00B64986" w:rsidRDefault="00B64986" w:rsidP="00BF4F87">
      <w:r w:rsidRPr="00B64986">
        <w:t>We will report any abuse of children or adults at risk that we discover or suspect</w:t>
      </w:r>
    </w:p>
    <w:p w14:paraId="5198F688" w14:textId="77777777" w:rsidR="00B64986" w:rsidRPr="00B64986" w:rsidRDefault="00B64986" w:rsidP="00BF4F87">
      <w:r w:rsidRPr="00B64986">
        <w:t>Where an allegation suggests that a criminal offence may have been committed, the police will be contacted as a matter of urgenc</w:t>
      </w:r>
      <w:r w:rsidR="00853D5F">
        <w:t>y</w:t>
      </w:r>
    </w:p>
    <w:p w14:paraId="74369AF7" w14:textId="77777777" w:rsidR="00B64986" w:rsidRPr="00B64986" w:rsidRDefault="00B64986" w:rsidP="00BF4F87">
      <w:r w:rsidRPr="00B64986">
        <w:t>We recognise that Children’s Services has responsibility for investigating all allegations or suspicions of abuse where there are concerns about a child, and that Adult Services do so for adults at risk</w:t>
      </w:r>
    </w:p>
    <w:p w14:paraId="6DE3F495" w14:textId="77777777" w:rsidR="00B64986" w:rsidRPr="00B64986" w:rsidRDefault="00B64986" w:rsidP="00BF4F87">
      <w:r w:rsidRPr="00B64986">
        <w:t>We acknowledge that Local Authority Designated Officers (LADOs) have responsibility for dealing with all allegations and concerns about people working with children, whether paid or voluntary workers, lay or ordained</w:t>
      </w:r>
    </w:p>
    <w:p w14:paraId="5D2AE5E6" w14:textId="77777777" w:rsidR="00B64986" w:rsidRPr="00B64986" w:rsidRDefault="00B64986" w:rsidP="00BF4F87">
      <w:r w:rsidRPr="00B64986">
        <w:t>We recognise that safeguarding is a whole church responsibility</w:t>
      </w:r>
    </w:p>
    <w:p w14:paraId="51C28670" w14:textId="77777777" w:rsidR="00B64986" w:rsidRPr="00B64986" w:rsidRDefault="00B64986" w:rsidP="00853D5F">
      <w:pPr>
        <w:rPr>
          <w:szCs w:val="26"/>
        </w:rPr>
      </w:pPr>
    </w:p>
    <w:p w14:paraId="2EAC6762" w14:textId="77777777" w:rsidR="00B64986" w:rsidRPr="00B64986" w:rsidRDefault="00B64986" w:rsidP="00853D5F">
      <w:pPr>
        <w:rPr>
          <w:szCs w:val="26"/>
        </w:rPr>
      </w:pPr>
    </w:p>
    <w:p w14:paraId="2706D546" w14:textId="77777777" w:rsidR="00B64986" w:rsidRPr="00B64986" w:rsidRDefault="00B64986" w:rsidP="00853D5F">
      <w:pPr>
        <w:rPr>
          <w:szCs w:val="26"/>
        </w:rPr>
      </w:pPr>
      <w:r w:rsidRPr="00B64986">
        <w:rPr>
          <w:szCs w:val="26"/>
        </w:rPr>
        <w:t>We are committed to:</w:t>
      </w:r>
    </w:p>
    <w:p w14:paraId="4C309A86" w14:textId="77777777" w:rsidR="00B64986" w:rsidRPr="00B64986" w:rsidRDefault="00B64986" w:rsidP="00BF4F87">
      <w:r w:rsidRPr="00B64986">
        <w:t xml:space="preserve">The establishment of a loving environment, which is safe and caring, and where there is </w:t>
      </w:r>
      <w:r w:rsidR="00BF4F87">
        <w:br/>
      </w:r>
      <w:r w:rsidRPr="00B64986">
        <w:t>an informed vigilance about the dangers of abuse</w:t>
      </w:r>
    </w:p>
    <w:p w14:paraId="7FA4D414" w14:textId="77777777" w:rsidR="00B64986" w:rsidRPr="00B64986" w:rsidRDefault="00B64986" w:rsidP="00BF4F87">
      <w:r w:rsidRPr="00B64986">
        <w:t>Following the relevant legislation, statutory, denominational and specialist guidelines in relation to safeguarding children and adults at risk</w:t>
      </w:r>
    </w:p>
    <w:p w14:paraId="7168F574" w14:textId="77777777" w:rsidR="00330416" w:rsidRDefault="00B64986" w:rsidP="00330416">
      <w:r w:rsidRPr="00B64986">
        <w:t>Ensuring that we keep up to date with national and local developments relating to safeguarding</w:t>
      </w:r>
    </w:p>
    <w:p w14:paraId="629D5C73" w14:textId="77777777" w:rsidR="00B64986" w:rsidRPr="00B64986" w:rsidRDefault="00B64986" w:rsidP="00AA71CE">
      <w:r w:rsidRPr="00B64986">
        <w:t>Building constructive links with the relevant Voluntary and Statutory Authorities</w:t>
      </w:r>
    </w:p>
    <w:p w14:paraId="49F0849D" w14:textId="77777777" w:rsidR="00B64986" w:rsidRPr="00B64986" w:rsidRDefault="00B64986" w:rsidP="00AA71CE">
      <w:r w:rsidRPr="00B64986">
        <w:t>Taking all reasonable steps to ensure that as a church, everyone works within the agreed procedures of our safeguarding policies</w:t>
      </w:r>
    </w:p>
    <w:p w14:paraId="2B1C56E6" w14:textId="77777777" w:rsidR="00B64986" w:rsidRPr="00B64986" w:rsidRDefault="00B64986" w:rsidP="00AA71CE">
      <w:r w:rsidRPr="00B64986">
        <w:t>Supporting the Safeguarding Coordinator and Deputy in their work and in any action they may need to take in order to protect children and adults at risk</w:t>
      </w:r>
    </w:p>
    <w:p w14:paraId="793E838D" w14:textId="77777777" w:rsidR="00B64986" w:rsidRPr="00B64986" w:rsidRDefault="00B64986" w:rsidP="00AA71CE">
      <w:r w:rsidRPr="00B64986">
        <w:t>Following safer recruitment principles in the appointment and selection of all those who work with children and adults at risk, be they volunteer or paid staff, lay or ordained</w:t>
      </w:r>
    </w:p>
    <w:p w14:paraId="6E49BBCB" w14:textId="77777777" w:rsidR="00B64986" w:rsidRPr="00B64986" w:rsidRDefault="00B64986" w:rsidP="00AA71CE">
      <w:r w:rsidRPr="00B64986">
        <w:t>Supporting, supervising, resourcing and training all those who undertake work with children and adults at risk</w:t>
      </w:r>
    </w:p>
    <w:p w14:paraId="1DB65974" w14:textId="77777777" w:rsidR="00B64986" w:rsidRPr="00B64986" w:rsidRDefault="00B64986" w:rsidP="00AA71CE">
      <w:r w:rsidRPr="00B64986">
        <w:t>Ensuring that the children and adults we have contact with know that they are valued and feel empowered to tell us if they are suffering harm</w:t>
      </w:r>
    </w:p>
    <w:p w14:paraId="7792709C" w14:textId="77777777" w:rsidR="00B64986" w:rsidRPr="00B64986" w:rsidRDefault="00B64986" w:rsidP="00AA71CE">
      <w:r w:rsidRPr="00B64986">
        <w:t>Reporting any abuse of children or adults at risk that we discover or suspect</w:t>
      </w:r>
    </w:p>
    <w:p w14:paraId="47F6F6B9" w14:textId="77777777" w:rsidR="00B64986" w:rsidRPr="00B64986" w:rsidRDefault="00B64986" w:rsidP="00AA71CE">
      <w:r w:rsidRPr="00B64986">
        <w:t>Supporting all those in our church who are affected by abuse</w:t>
      </w:r>
    </w:p>
    <w:p w14:paraId="68640054" w14:textId="77777777" w:rsidR="00B64986" w:rsidRPr="00B64986" w:rsidRDefault="00B64986" w:rsidP="00AA71CE">
      <w:r w:rsidRPr="00B64986">
        <w:t xml:space="preserve">Supporting and supervising those who pose a risk to children or adults at risk, implementing contracts of </w:t>
      </w:r>
      <w:r w:rsidR="00835B81">
        <w:t>behavio</w:t>
      </w:r>
      <w:r w:rsidR="00D44653">
        <w:t>u</w:t>
      </w:r>
      <w:r w:rsidR="00835B81">
        <w:t xml:space="preserve">r </w:t>
      </w:r>
      <w:r w:rsidR="00835B81" w:rsidRPr="00390CD3">
        <w:t>where this is considered appropriate</w:t>
      </w:r>
      <w:r w:rsidRPr="00B64986">
        <w:t>, whilst bearing in mind the overarching principle that the welfare of the child is paramount</w:t>
      </w:r>
    </w:p>
    <w:p w14:paraId="5F6D90A6" w14:textId="77777777" w:rsidR="00B64986" w:rsidRPr="00B64986" w:rsidRDefault="00B64986" w:rsidP="00AA71CE">
      <w:r w:rsidRPr="00B64986">
        <w:t>If an assessment is made that someone poses an unmanageable risk to those in need of protection and could not safely attend our church, we will ensure that they continue to be offered pastoral care and will signpost them to appropriate agencies for support</w:t>
      </w:r>
    </w:p>
    <w:p w14:paraId="09530CFF" w14:textId="77777777" w:rsidR="00B64986" w:rsidRPr="00B64986" w:rsidRDefault="00B64986" w:rsidP="00853D5F">
      <w:pPr>
        <w:rPr>
          <w:szCs w:val="26"/>
        </w:rPr>
      </w:pPr>
    </w:p>
    <w:p w14:paraId="52263A33" w14:textId="77777777" w:rsidR="00C33472" w:rsidRPr="00835B81" w:rsidRDefault="00C33472" w:rsidP="00853D5F">
      <w:pPr>
        <w:rPr>
          <w:color w:val="FF0000"/>
          <w:szCs w:val="26"/>
        </w:rPr>
      </w:pPr>
    </w:p>
    <w:p w14:paraId="1F938CC6" w14:textId="77777777" w:rsidR="00B64986" w:rsidRPr="00390CD3" w:rsidRDefault="00B64986" w:rsidP="00853D5F">
      <w:pPr>
        <w:rPr>
          <w:szCs w:val="26"/>
        </w:rPr>
      </w:pPr>
      <w:r w:rsidRPr="00390CD3">
        <w:rPr>
          <w:szCs w:val="26"/>
        </w:rPr>
        <w:t>Name:</w:t>
      </w:r>
      <w:r w:rsidR="00FF5C36" w:rsidRPr="00390CD3">
        <w:rPr>
          <w:szCs w:val="26"/>
        </w:rPr>
        <w:t xml:space="preserve">   </w:t>
      </w:r>
      <w:r w:rsidR="00835B81" w:rsidRPr="00390CD3">
        <w:rPr>
          <w:szCs w:val="26"/>
        </w:rPr>
        <w:t xml:space="preserve">     </w:t>
      </w:r>
    </w:p>
    <w:p w14:paraId="7A8C3E06" w14:textId="5C27B8DE" w:rsidR="00B64986" w:rsidRPr="00390CD3" w:rsidRDefault="002A5490" w:rsidP="00AA71CE">
      <w:pPr>
        <w:spacing w:before="240"/>
        <w:rPr>
          <w:szCs w:val="26"/>
        </w:rPr>
      </w:pPr>
      <w:r>
        <w:rPr>
          <w:noProof/>
        </w:rPr>
        <mc:AlternateContent>
          <mc:Choice Requires="wps">
            <w:drawing>
              <wp:anchor distT="0" distB="0" distL="114300" distR="114300" simplePos="0" relativeHeight="251658752" behindDoc="0" locked="0" layoutInCell="1" allowOverlap="1" wp14:anchorId="75F85CCD" wp14:editId="7118B6BF">
                <wp:simplePos x="0" y="0"/>
                <wp:positionH relativeFrom="column">
                  <wp:posOffset>556895</wp:posOffset>
                </wp:positionH>
                <wp:positionV relativeFrom="paragraph">
                  <wp:posOffset>68580</wp:posOffset>
                </wp:positionV>
                <wp:extent cx="5701030" cy="635"/>
                <wp:effectExtent l="0" t="0" r="13970" b="18415"/>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A1C5784" id="AutoShape 33" o:spid="_x0000_s1026" type="#_x0000_t32" style="position:absolute;margin-left:43.85pt;margin-top:5.4pt;width:448.9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" strokecolor="#b3a2c7">
                <v:stroke dashstyle="1 1"/>
              </v:shape>
            </w:pict>
          </mc:Fallback>
        </mc:AlternateContent>
      </w:r>
      <w:r w:rsidR="00B64986" w:rsidRPr="00390CD3">
        <w:rPr>
          <w:szCs w:val="26"/>
        </w:rPr>
        <w:t>(on behalf of the church leadership)</w:t>
      </w:r>
    </w:p>
    <w:p w14:paraId="713471ED" w14:textId="77777777" w:rsidR="00B64986" w:rsidRPr="00390CD3" w:rsidRDefault="00B64986" w:rsidP="00853D5F">
      <w:pPr>
        <w:rPr>
          <w:szCs w:val="26"/>
        </w:rPr>
      </w:pPr>
    </w:p>
    <w:p w14:paraId="040373C8" w14:textId="77777777" w:rsidR="00C33472" w:rsidRPr="00390CD3" w:rsidRDefault="00C33472" w:rsidP="00853D5F">
      <w:pPr>
        <w:rPr>
          <w:szCs w:val="26"/>
        </w:rPr>
      </w:pPr>
    </w:p>
    <w:p w14:paraId="137D7BAD" w14:textId="77777777" w:rsidR="00B64986" w:rsidRPr="00835B81" w:rsidRDefault="00B64986" w:rsidP="00853D5F">
      <w:pPr>
        <w:rPr>
          <w:color w:val="FF0000"/>
          <w:szCs w:val="26"/>
        </w:rPr>
      </w:pPr>
      <w:r w:rsidRPr="00390CD3">
        <w:rPr>
          <w:szCs w:val="26"/>
        </w:rPr>
        <w:t>Signed</w:t>
      </w:r>
      <w:r w:rsidRPr="00835B81">
        <w:rPr>
          <w:color w:val="FF0000"/>
          <w:szCs w:val="26"/>
        </w:rPr>
        <w:t>:</w:t>
      </w:r>
      <w:r w:rsidR="00330416" w:rsidRPr="00835B81">
        <w:rPr>
          <w:color w:val="FF0000"/>
          <w:szCs w:val="26"/>
        </w:rPr>
        <w:t xml:space="preserve">  </w:t>
      </w:r>
    </w:p>
    <w:p w14:paraId="4FFE6248" w14:textId="71BEE0E6" w:rsidR="00B64986" w:rsidRPr="00835B81" w:rsidRDefault="002A5490" w:rsidP="00853D5F">
      <w:pPr>
        <w:rPr>
          <w:color w:val="FF0000"/>
          <w:szCs w:val="26"/>
        </w:rPr>
      </w:pPr>
      <w:r>
        <w:rPr>
          <w:noProof/>
        </w:rPr>
        <mc:AlternateContent>
          <mc:Choice Requires="wps">
            <w:drawing>
              <wp:anchor distT="0" distB="0" distL="114300" distR="114300" simplePos="0" relativeHeight="251660800" behindDoc="0" locked="0" layoutInCell="1" allowOverlap="1" wp14:anchorId="540D16E3" wp14:editId="4324B19E">
                <wp:simplePos x="0" y="0"/>
                <wp:positionH relativeFrom="column">
                  <wp:posOffset>556895</wp:posOffset>
                </wp:positionH>
                <wp:positionV relativeFrom="paragraph">
                  <wp:posOffset>20320</wp:posOffset>
                </wp:positionV>
                <wp:extent cx="5701030" cy="635"/>
                <wp:effectExtent l="0" t="0" r="13970" b="18415"/>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03BFB25" id="AutoShape 35" o:spid="_x0000_s1026" type="#_x0000_t32" style="position:absolute;margin-left:43.85pt;margin-top:1.6pt;width:448.9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" strokecolor="#b3a2c7">
                <v:stroke dashstyle="1 1"/>
              </v:shape>
            </w:pict>
          </mc:Fallback>
        </mc:AlternateContent>
      </w:r>
    </w:p>
    <w:p w14:paraId="6D0D341A" w14:textId="77777777" w:rsidR="00C33472" w:rsidRPr="00835B81" w:rsidRDefault="00C33472" w:rsidP="00853D5F">
      <w:pPr>
        <w:rPr>
          <w:color w:val="FF0000"/>
          <w:szCs w:val="26"/>
        </w:rPr>
      </w:pPr>
    </w:p>
    <w:p w14:paraId="2E94C262" w14:textId="77777777" w:rsidR="00B64986" w:rsidRPr="00390CD3" w:rsidRDefault="00B64986" w:rsidP="00853D5F">
      <w:pPr>
        <w:rPr>
          <w:szCs w:val="26"/>
        </w:rPr>
      </w:pPr>
      <w:r w:rsidRPr="00390CD3">
        <w:rPr>
          <w:szCs w:val="26"/>
        </w:rPr>
        <w:t>Date:</w:t>
      </w:r>
      <w:r w:rsidR="00330416" w:rsidRPr="00390CD3">
        <w:rPr>
          <w:szCs w:val="26"/>
        </w:rPr>
        <w:t xml:space="preserve">     </w:t>
      </w:r>
    </w:p>
    <w:p w14:paraId="1BF1E3AC" w14:textId="36A3951E" w:rsidR="00B64986" w:rsidRPr="00B64986" w:rsidRDefault="002A5490" w:rsidP="00853D5F">
      <w:pPr>
        <w:rPr>
          <w:szCs w:val="26"/>
        </w:rPr>
      </w:pPr>
      <w:r>
        <w:rPr>
          <w:noProof/>
        </w:rPr>
        <mc:AlternateContent>
          <mc:Choice Requires="wps">
            <w:drawing>
              <wp:anchor distT="0" distB="0" distL="114300" distR="114300" simplePos="0" relativeHeight="251659776" behindDoc="0" locked="0" layoutInCell="1" allowOverlap="1" wp14:anchorId="1533EA65" wp14:editId="212C2C13">
                <wp:simplePos x="0" y="0"/>
                <wp:positionH relativeFrom="column">
                  <wp:posOffset>556895</wp:posOffset>
                </wp:positionH>
                <wp:positionV relativeFrom="paragraph">
                  <wp:posOffset>73025</wp:posOffset>
                </wp:positionV>
                <wp:extent cx="5701030" cy="635"/>
                <wp:effectExtent l="0" t="0" r="13970" b="1841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5236DB5" id="AutoShape 34" o:spid="_x0000_s1026" type="#_x0000_t32" style="position:absolute;margin-left:43.85pt;margin-top:5.75pt;width:448.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" strokecolor="#b3a2c7">
                <v:stroke dashstyle="1 1"/>
              </v:shape>
            </w:pict>
          </mc:Fallback>
        </mc:AlternateContent>
      </w:r>
    </w:p>
    <w:p w14:paraId="29B80E8F" w14:textId="77777777" w:rsidR="00B64986" w:rsidRPr="00B64986" w:rsidRDefault="00B64986" w:rsidP="00853D5F">
      <w:pPr>
        <w:rPr>
          <w:szCs w:val="26"/>
        </w:rPr>
      </w:pPr>
      <w:r w:rsidRPr="00B64986">
        <w:rPr>
          <w:szCs w:val="26"/>
        </w:rPr>
        <w:t xml:space="preserve"> </w:t>
      </w:r>
    </w:p>
    <w:p w14:paraId="15134BF5" w14:textId="77777777" w:rsidR="00AA71CE" w:rsidRDefault="00AA71CE" w:rsidP="00853D5F">
      <w:pPr>
        <w:rPr>
          <w:szCs w:val="26"/>
        </w:rPr>
      </w:pPr>
    </w:p>
    <w:p w14:paraId="2055BED6" w14:textId="77777777" w:rsidR="00330416" w:rsidRDefault="00330416" w:rsidP="00853D5F">
      <w:pPr>
        <w:rPr>
          <w:szCs w:val="26"/>
        </w:rPr>
      </w:pPr>
    </w:p>
    <w:p w14:paraId="1486E080" w14:textId="63AD3AFA" w:rsidR="00330416" w:rsidRDefault="00330416" w:rsidP="00853D5F">
      <w:pPr>
        <w:rPr>
          <w:szCs w:val="26"/>
        </w:rPr>
      </w:pPr>
      <w:r>
        <w:rPr>
          <w:szCs w:val="26"/>
        </w:rPr>
        <w:br w:type="page"/>
      </w:r>
      <w:r w:rsidR="002A5490">
        <w:rPr>
          <w:noProof/>
        </w:rPr>
        <w:lastRenderedPageBreak/>
        <mc:AlternateContent>
          <mc:Choice Requires="wps">
            <w:drawing>
              <wp:anchor distT="0" distB="0" distL="114300" distR="114300" simplePos="0" relativeHeight="251661824" behindDoc="0" locked="0" layoutInCell="0" allowOverlap="1" wp14:anchorId="03B3D5B3" wp14:editId="6BC0EF67">
                <wp:simplePos x="0" y="0"/>
                <wp:positionH relativeFrom="margin">
                  <wp:posOffset>-229235</wp:posOffset>
                </wp:positionH>
                <wp:positionV relativeFrom="margin">
                  <wp:posOffset>347345</wp:posOffset>
                </wp:positionV>
                <wp:extent cx="6826885" cy="972820"/>
                <wp:effectExtent l="6350" t="1270" r="5715" b="6985"/>
                <wp:wrapSquare wrapText="bothSides"/>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04780723" w14:textId="0F02CD07" w:rsidR="0044377E" w:rsidRPr="00BF4F87" w:rsidRDefault="002A5490" w:rsidP="00330416">
                            <w:r>
                              <w:rPr>
                                <w:noProof/>
                                <w:color w:val="FFFFFF"/>
                                <w:spacing w:val="5"/>
                                <w:sz w:val="48"/>
                                <w:szCs w:val="52"/>
                              </w:rPr>
                              <w:drawing>
                                <wp:inline distT="0" distB="0" distL="0" distR="0" wp14:anchorId="4C6A2893" wp14:editId="6AC7D351">
                                  <wp:extent cx="323215" cy="294640"/>
                                  <wp:effectExtent l="0" t="0" r="0" b="0"/>
                                  <wp:docPr id="9" name="Picture 9"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A2</w:t>
                            </w:r>
                            <w:r w:rsidR="0044377E" w:rsidRPr="009428F3">
                              <w:rPr>
                                <w:color w:val="FFFFFF"/>
                                <w:sz w:val="48"/>
                                <w:szCs w:val="48"/>
                              </w:rPr>
                              <w:br/>
                            </w:r>
                            <w:r w:rsidR="0044377E" w:rsidRPr="009428F3">
                              <w:rPr>
                                <w:b/>
                                <w:color w:val="FFFFFF"/>
                                <w:sz w:val="36"/>
                                <w:szCs w:val="36"/>
                              </w:rPr>
                              <w:t>The Role of a Church Safeguarding Coordinator</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B3D5B3" id="AutoShape 36" o:spid="_x0000_s1033" style="position:absolute;margin-left:-18.05pt;margin-top:27.35pt;width:537.55pt;height:76.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" o:allowincell="f" fillcolor="#a0e0c2" stroked="f" strokecolor="#4f81bd">
                <v:fill color2="#a0e0c2" o:opacity2="51772f" rotate="t" angle="90" focus="100%" type="gradient"/>
                <v:shadow type="perspective" color="#bfbfbf" opacity=".5" origin="-.5,-.5" offset="51pt,-10pt" matrix=".75,,,.75"/>
                <v:textbox inset="18pt,15pt,18pt,.75pt">
                  <w:txbxContent>
                    <w:p w14:paraId="04780723" w14:textId="0F02CD07" w:rsidR="0044377E" w:rsidRPr="00BF4F87" w:rsidRDefault="002A5490" w:rsidP="00330416">
                      <w:r>
                        <w:rPr>
                          <w:noProof/>
                          <w:color w:val="FFFFFF"/>
                          <w:spacing w:val="5"/>
                          <w:sz w:val="48"/>
                          <w:szCs w:val="52"/>
                        </w:rPr>
                        <w:drawing>
                          <wp:inline distT="0" distB="0" distL="0" distR="0" wp14:anchorId="4C6A2893" wp14:editId="6AC7D351">
                            <wp:extent cx="323215" cy="294640"/>
                            <wp:effectExtent l="0" t="0" r="0" b="0"/>
                            <wp:docPr id="9" name="Picture 9"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A2</w:t>
                      </w:r>
                      <w:r w:rsidR="0044377E" w:rsidRPr="009428F3">
                        <w:rPr>
                          <w:color w:val="FFFFFF"/>
                          <w:sz w:val="48"/>
                          <w:szCs w:val="48"/>
                        </w:rPr>
                        <w:br/>
                      </w:r>
                      <w:r w:rsidR="0044377E" w:rsidRPr="009428F3">
                        <w:rPr>
                          <w:b/>
                          <w:color w:val="FFFFFF"/>
                          <w:sz w:val="36"/>
                          <w:szCs w:val="36"/>
                        </w:rPr>
                        <w:t>The Role of a Church Safeguarding Coordinator</w:t>
                      </w:r>
                    </w:p>
                  </w:txbxContent>
                </v:textbox>
                <w10:wrap type="square" anchorx="margin" anchory="margin"/>
              </v:roundrect>
            </w:pict>
          </mc:Fallback>
        </mc:AlternateContent>
      </w:r>
    </w:p>
    <w:p w14:paraId="155F504A" w14:textId="77777777" w:rsidR="00B64986" w:rsidRPr="00B64986" w:rsidRDefault="00B64986" w:rsidP="002F06AD">
      <w:pPr>
        <w:outlineLvl w:val="1"/>
      </w:pPr>
      <w:r w:rsidRPr="00B64986">
        <w:t>Context</w:t>
      </w:r>
    </w:p>
    <w:p w14:paraId="0497ECCB" w14:textId="77777777" w:rsidR="00B64986" w:rsidRDefault="00B64986" w:rsidP="00853D5F">
      <w:pPr>
        <w:rPr>
          <w:szCs w:val="26"/>
        </w:rPr>
      </w:pPr>
      <w:r w:rsidRPr="00B64986">
        <w:rPr>
          <w:szCs w:val="26"/>
        </w:rPr>
        <w:t>We believe that children and adults at risk deserve the best possible care that the church can provide and that the church should be a safe place for everyone involved.</w:t>
      </w:r>
    </w:p>
    <w:p w14:paraId="5363ED47" w14:textId="77777777" w:rsidR="00835B81" w:rsidRPr="00B64986" w:rsidRDefault="00835B81" w:rsidP="00853D5F">
      <w:pPr>
        <w:rPr>
          <w:szCs w:val="26"/>
        </w:rPr>
      </w:pPr>
    </w:p>
    <w:p w14:paraId="3B92AC36" w14:textId="77777777" w:rsidR="00B64986" w:rsidRDefault="00B64986" w:rsidP="00853D5F">
      <w:pPr>
        <w:rPr>
          <w:szCs w:val="26"/>
        </w:rPr>
      </w:pPr>
      <w:r w:rsidRPr="00B64986">
        <w:rPr>
          <w:szCs w:val="26"/>
        </w:rPr>
        <w:t>We recognise and give thanks for the time and devotion given by anyone carrying out this role.</w:t>
      </w:r>
    </w:p>
    <w:p w14:paraId="04E57148" w14:textId="77777777" w:rsidR="002F06AD" w:rsidRPr="00B64986" w:rsidRDefault="002F06AD" w:rsidP="00853D5F">
      <w:pPr>
        <w:rPr>
          <w:szCs w:val="26"/>
        </w:rPr>
      </w:pPr>
    </w:p>
    <w:p w14:paraId="71378C94" w14:textId="77777777" w:rsidR="00B64986" w:rsidRPr="00B64986" w:rsidRDefault="00B64986" w:rsidP="002F06AD">
      <w:pPr>
        <w:outlineLvl w:val="1"/>
      </w:pPr>
      <w:r w:rsidRPr="00B64986">
        <w:t>Purpose of the role:</w:t>
      </w:r>
    </w:p>
    <w:p w14:paraId="7B18F728" w14:textId="77777777" w:rsidR="00B64986" w:rsidRPr="00B64986" w:rsidRDefault="00B64986" w:rsidP="002F06AD">
      <w:r w:rsidRPr="00B64986">
        <w:t xml:space="preserve">To coordinate safeguarding policy and procedure in the church. </w:t>
      </w:r>
    </w:p>
    <w:p w14:paraId="07CEC13B" w14:textId="77777777" w:rsidR="00B64986" w:rsidRPr="00B64986" w:rsidRDefault="00B64986" w:rsidP="002F06AD">
      <w:r w:rsidRPr="00B64986">
        <w:t xml:space="preserve">To be the first point of contact for safeguarding issues. </w:t>
      </w:r>
    </w:p>
    <w:p w14:paraId="21D7A61D" w14:textId="77777777" w:rsidR="00B64986" w:rsidRPr="00B64986" w:rsidRDefault="00B64986" w:rsidP="002F06AD">
      <w:r w:rsidRPr="00B64986">
        <w:t>To be an advocate for good safeguarding practice in the church.</w:t>
      </w:r>
    </w:p>
    <w:p w14:paraId="690C6A6B" w14:textId="77777777" w:rsidR="00B64986" w:rsidRPr="00B64986" w:rsidRDefault="00B64986" w:rsidP="00853D5F">
      <w:pPr>
        <w:rPr>
          <w:szCs w:val="26"/>
        </w:rPr>
      </w:pPr>
    </w:p>
    <w:p w14:paraId="1C5B7A71" w14:textId="77777777" w:rsidR="00B64986" w:rsidRPr="00B64986" w:rsidRDefault="00B64986" w:rsidP="002F06AD">
      <w:pPr>
        <w:outlineLvl w:val="1"/>
      </w:pPr>
      <w:r w:rsidRPr="00B64986">
        <w:t>Responsibilities</w:t>
      </w:r>
    </w:p>
    <w:p w14:paraId="7C750648" w14:textId="77777777" w:rsidR="00B64986" w:rsidRPr="002F06AD" w:rsidRDefault="00B64986" w:rsidP="00853D5F">
      <w:pPr>
        <w:rPr>
          <w:b/>
          <w:szCs w:val="26"/>
        </w:rPr>
      </w:pPr>
      <w:r w:rsidRPr="002F06AD">
        <w:rPr>
          <w:b/>
          <w:szCs w:val="26"/>
        </w:rPr>
        <w:t>To coordinate safeguarding policy and procedure in the church</w:t>
      </w:r>
    </w:p>
    <w:p w14:paraId="307EF211" w14:textId="77777777" w:rsidR="00B64986" w:rsidRPr="00B64986" w:rsidRDefault="00B64986" w:rsidP="002F06AD">
      <w:r w:rsidRPr="00B64986">
        <w:t xml:space="preserve">To familiarise themselves with church policies and procedures and URC good practice guidelines in safeguarding and to keep abreast of any changes and developments. </w:t>
      </w:r>
    </w:p>
    <w:p w14:paraId="11193E09" w14:textId="77777777" w:rsidR="00B64986" w:rsidRPr="00B64986" w:rsidRDefault="00B64986" w:rsidP="002F06AD">
      <w:r w:rsidRPr="00B64986">
        <w:t xml:space="preserve">To ensure that church policies and procedures are reviewed annually, kept up to date, </w:t>
      </w:r>
      <w:r w:rsidR="002F06AD">
        <w:br/>
      </w:r>
      <w:r w:rsidRPr="00B64986">
        <w:t xml:space="preserve">and are fit for purpose. </w:t>
      </w:r>
    </w:p>
    <w:p w14:paraId="106D9A2B" w14:textId="77777777" w:rsidR="00B64986" w:rsidRPr="00B64986" w:rsidRDefault="00B64986" w:rsidP="002F06AD">
      <w:r w:rsidRPr="00B64986">
        <w:t xml:space="preserve">To make others in the church aware of the church safeguarding policies and procedures, </w:t>
      </w:r>
      <w:r w:rsidR="002F06AD">
        <w:br/>
      </w:r>
      <w:r w:rsidRPr="00B64986">
        <w:t xml:space="preserve">as well as URC guidelines. </w:t>
      </w:r>
    </w:p>
    <w:p w14:paraId="57C00E41" w14:textId="77777777" w:rsidR="00B64986" w:rsidRPr="00B64986" w:rsidRDefault="00B64986" w:rsidP="002F06AD">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checks.</w:t>
      </w:r>
      <w:r w:rsidR="00613087">
        <w:t xml:space="preserve">  Due Diligence Checking (DCC) are the agency used by the URC for this purpose.  Renewals should be carried out every 5 years (URC policy), but CCPWURC will do so every 4 years.</w:t>
      </w:r>
    </w:p>
    <w:p w14:paraId="7DEFBB03" w14:textId="77777777" w:rsidR="00B64986" w:rsidRPr="00B64986" w:rsidRDefault="00B64986" w:rsidP="00853D5F">
      <w:pPr>
        <w:rPr>
          <w:szCs w:val="26"/>
        </w:rPr>
      </w:pPr>
    </w:p>
    <w:p w14:paraId="70E65567" w14:textId="77777777" w:rsidR="00B64986" w:rsidRPr="002F06AD" w:rsidRDefault="00B64986" w:rsidP="00853D5F">
      <w:pPr>
        <w:rPr>
          <w:b/>
          <w:szCs w:val="26"/>
        </w:rPr>
      </w:pPr>
      <w:r w:rsidRPr="002F06AD">
        <w:rPr>
          <w:b/>
          <w:szCs w:val="26"/>
        </w:rPr>
        <w:t>To be the first point of contact for safeguarding issues</w:t>
      </w:r>
    </w:p>
    <w:p w14:paraId="4F673F3C" w14:textId="77777777" w:rsidR="00B64986" w:rsidRPr="00B64986" w:rsidRDefault="00B64986" w:rsidP="002F06AD">
      <w:r w:rsidRPr="00B64986">
        <w:t xml:space="preserve">To be a named person that children / adults at risk, church members and outside </w:t>
      </w:r>
      <w:r w:rsidR="002F06AD">
        <w:br/>
      </w:r>
      <w:r w:rsidRPr="00B64986">
        <w:t xml:space="preserve">agencies can talk to regarding any issue to do with safeguarding. </w:t>
      </w:r>
    </w:p>
    <w:p w14:paraId="46F1D383" w14:textId="77777777" w:rsidR="00B64986" w:rsidRPr="00B64986" w:rsidRDefault="00B64986" w:rsidP="002F06AD">
      <w:r w:rsidRPr="00B64986">
        <w:t xml:space="preserve">To be aware of the names and telephone numbers of appropriate contacts within Social Care and the Police in the event of a referral needing to be made. </w:t>
      </w:r>
    </w:p>
    <w:p w14:paraId="464C25F3" w14:textId="77777777" w:rsidR="00B64986" w:rsidRPr="00B64986" w:rsidRDefault="00B64986" w:rsidP="002F06AD">
      <w:r w:rsidRPr="00B64986">
        <w:t xml:space="preserve">To be aware of when to seek advice, and when it is necessary to inform Social Care, the Police or the Local Authority Designated Officer (LADO) of a concern or incident. </w:t>
      </w:r>
    </w:p>
    <w:p w14:paraId="7258C18D" w14:textId="77777777" w:rsidR="00B64986" w:rsidRPr="00B64986" w:rsidRDefault="00B64986" w:rsidP="002F06AD">
      <w:r w:rsidRPr="00B64986">
        <w:t xml:space="preserve">To take appropriate action in relation to any safeguarding concerns which arise within </w:t>
      </w:r>
      <w:r w:rsidR="002F06AD">
        <w:br/>
      </w:r>
      <w:r w:rsidRPr="00B64986">
        <w:t xml:space="preserve">the church. </w:t>
      </w:r>
    </w:p>
    <w:p w14:paraId="52063C1A" w14:textId="77777777" w:rsidR="00B64986" w:rsidRDefault="00B64986" w:rsidP="002F06AD">
      <w:r w:rsidRPr="00B64986">
        <w:t>To cooperate with Social Care or the Police in safeguarding investigations relating to people within the church.</w:t>
      </w:r>
    </w:p>
    <w:p w14:paraId="543C9147" w14:textId="77777777" w:rsidR="00972589" w:rsidRPr="00B64986" w:rsidRDefault="00972589" w:rsidP="00972589"/>
    <w:p w14:paraId="329E36D9" w14:textId="77777777" w:rsidR="00B64986" w:rsidRPr="00B64986" w:rsidRDefault="00B64986" w:rsidP="00972589">
      <w:r w:rsidRPr="00B64986">
        <w:t>To ensure that appropriate records are kept by the church, and that information in relation to safeguarding issues is handled confidentially and stored securely</w:t>
      </w:r>
      <w:r w:rsidR="00613087">
        <w:t xml:space="preserve"> on Church premises</w:t>
      </w:r>
      <w:r w:rsidRPr="00B64986">
        <w:t xml:space="preserve">. </w:t>
      </w:r>
    </w:p>
    <w:p w14:paraId="7AAAE571" w14:textId="77777777" w:rsidR="00B64986" w:rsidRPr="00B64986" w:rsidRDefault="00B64986" w:rsidP="00972589">
      <w:r w:rsidRPr="00B64986">
        <w:t xml:space="preserve">To inform the Synod Safeguarding Officer at the time of any referrals made to the statutory authorities, or of any information received from the statutory authorities. </w:t>
      </w:r>
    </w:p>
    <w:p w14:paraId="09310C40" w14:textId="77777777" w:rsidR="00B64986" w:rsidRPr="00B64986" w:rsidRDefault="00B64986" w:rsidP="00972589">
      <w:r w:rsidRPr="00B64986">
        <w:t>To report summary safeguarding information annually to the Synod Safeguarding Officer to enable them to monitor safeguarding in the Synod.</w:t>
      </w:r>
    </w:p>
    <w:p w14:paraId="39AFB1D1" w14:textId="77777777" w:rsidR="00B64986" w:rsidRPr="00B64986" w:rsidRDefault="00B64986" w:rsidP="00853D5F">
      <w:pPr>
        <w:rPr>
          <w:szCs w:val="26"/>
        </w:rPr>
      </w:pPr>
    </w:p>
    <w:p w14:paraId="24456C1B" w14:textId="77777777" w:rsidR="00B64986" w:rsidRPr="00972589" w:rsidRDefault="00B64986" w:rsidP="00853D5F">
      <w:pPr>
        <w:rPr>
          <w:b/>
          <w:szCs w:val="26"/>
        </w:rPr>
      </w:pPr>
      <w:r w:rsidRPr="00972589">
        <w:rPr>
          <w:b/>
          <w:szCs w:val="26"/>
        </w:rPr>
        <w:t>To be an advocate for good safeguarding practice in the church</w:t>
      </w:r>
    </w:p>
    <w:p w14:paraId="1650FEBC" w14:textId="77777777" w:rsidR="00B64986" w:rsidRPr="00972589" w:rsidRDefault="00B64986" w:rsidP="00972589">
      <w:pPr>
        <w:rPr>
          <w:spacing w:val="-4"/>
        </w:rPr>
      </w:pPr>
      <w:r w:rsidRPr="00972589">
        <w:rPr>
          <w:spacing w:val="-4"/>
        </w:rPr>
        <w:t xml:space="preserve">To promote sensitivity within the church towards all those affected by the impact of abuse. </w:t>
      </w:r>
    </w:p>
    <w:p w14:paraId="3C492B3E" w14:textId="77777777" w:rsidR="00B64986" w:rsidRPr="00B64986" w:rsidRDefault="00B64986" w:rsidP="00972589">
      <w:r w:rsidRPr="00B64986">
        <w:t xml:space="preserve">To promote positive safeguarding procedures and practice and ensure procedures are adhered to. </w:t>
      </w:r>
    </w:p>
    <w:p w14:paraId="5E0CC529" w14:textId="77777777" w:rsidR="00B64986" w:rsidRPr="00B64986" w:rsidRDefault="00B64986" w:rsidP="00972589">
      <w:r w:rsidRPr="00B64986">
        <w:t xml:space="preserve">To arrange and/or promote opportunities for training in safeguarding to any relevant members of the leadership team and congregation, including both paid staff and volunteers. </w:t>
      </w:r>
    </w:p>
    <w:p w14:paraId="2AF4955B" w14:textId="77777777" w:rsidR="00B64986" w:rsidRPr="00B64986" w:rsidRDefault="00B64986" w:rsidP="00972589">
      <w:r w:rsidRPr="00B64986">
        <w:t xml:space="preserve">To update their own safeguarding training every three years. </w:t>
      </w:r>
    </w:p>
    <w:p w14:paraId="04128746" w14:textId="77777777" w:rsidR="00B64986" w:rsidRPr="00B64986" w:rsidRDefault="00B64986" w:rsidP="00972589">
      <w:r w:rsidRPr="00B64986">
        <w:t xml:space="preserve">To seek appropriate support and advice in carrying out this role. </w:t>
      </w:r>
    </w:p>
    <w:p w14:paraId="55DC3948" w14:textId="77777777" w:rsidR="00972589" w:rsidRDefault="00B64986" w:rsidP="00390CD3">
      <w:pPr>
        <w:rPr>
          <w:szCs w:val="26"/>
        </w:rPr>
      </w:pPr>
      <w:r w:rsidRPr="00B64986">
        <w:t>To make arrangements for a suitable person to carry out t</w:t>
      </w:r>
      <w:r w:rsidR="00B32940">
        <w:t>his role when they are on leave.</w:t>
      </w:r>
      <w:r w:rsidRPr="00B64986">
        <w:t xml:space="preserve"> </w:t>
      </w:r>
    </w:p>
    <w:p w14:paraId="7C8E697A" w14:textId="77777777" w:rsidR="00972589" w:rsidRDefault="00972589">
      <w:pPr>
        <w:rPr>
          <w:szCs w:val="26"/>
        </w:rPr>
      </w:pPr>
      <w:r>
        <w:rPr>
          <w:szCs w:val="26"/>
        </w:rPr>
        <w:br w:type="page"/>
      </w:r>
    </w:p>
    <w:p w14:paraId="7E7163DA" w14:textId="136D114F" w:rsidR="003B1D95" w:rsidRDefault="002A5490" w:rsidP="00853D5F">
      <w:pPr>
        <w:rPr>
          <w:szCs w:val="26"/>
        </w:rPr>
      </w:pPr>
      <w:r>
        <w:rPr>
          <w:noProof/>
        </w:rPr>
        <mc:AlternateContent>
          <mc:Choice Requires="wps">
            <w:drawing>
              <wp:anchor distT="0" distB="0" distL="114300" distR="114300" simplePos="0" relativeHeight="251662848" behindDoc="0" locked="0" layoutInCell="0" allowOverlap="1" wp14:anchorId="2519DF90" wp14:editId="46BE73CB">
                <wp:simplePos x="0" y="0"/>
                <wp:positionH relativeFrom="margin">
                  <wp:posOffset>-235585</wp:posOffset>
                </wp:positionH>
                <wp:positionV relativeFrom="margin">
                  <wp:posOffset>309245</wp:posOffset>
                </wp:positionV>
                <wp:extent cx="6826885" cy="972820"/>
                <wp:effectExtent l="0" t="1270" r="2540" b="6985"/>
                <wp:wrapSquare wrapText="bothSides"/>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741E44C3" w14:textId="19DC9608" w:rsidR="0044377E" w:rsidRPr="00BF4F87" w:rsidRDefault="002A5490" w:rsidP="003B1D95">
                            <w:r>
                              <w:rPr>
                                <w:noProof/>
                                <w:color w:val="FFFFFF"/>
                                <w:spacing w:val="5"/>
                                <w:sz w:val="48"/>
                                <w:szCs w:val="52"/>
                              </w:rPr>
                              <w:drawing>
                                <wp:inline distT="0" distB="0" distL="0" distR="0" wp14:anchorId="1FA37DD9" wp14:editId="03D83E59">
                                  <wp:extent cx="323215" cy="294640"/>
                                  <wp:effectExtent l="0" t="0" r="0" b="0"/>
                                  <wp:docPr id="11" name="Picture 11"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A3</w:t>
                            </w:r>
                            <w:r w:rsidR="0044377E" w:rsidRPr="009428F3">
                              <w:rPr>
                                <w:color w:val="FFFFFF"/>
                                <w:sz w:val="48"/>
                                <w:szCs w:val="48"/>
                              </w:rPr>
                              <w:br/>
                            </w:r>
                            <w:r w:rsidR="0044377E" w:rsidRPr="009428F3">
                              <w:rPr>
                                <w:b/>
                                <w:color w:val="FFFFFF"/>
                                <w:sz w:val="36"/>
                                <w:szCs w:val="36"/>
                              </w:rPr>
                              <w:t>Code of Conduct for working with children or young people</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19DF90" id="AutoShape 37" o:spid="_x0000_s1034" style="position:absolute;margin-left:-18.55pt;margin-top:24.35pt;width:537.55pt;height:76.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14:paraId="741E44C3" w14:textId="19DC9608" w:rsidR="0044377E" w:rsidRPr="00BF4F87" w:rsidRDefault="002A5490" w:rsidP="003B1D95">
                      <w:r>
                        <w:rPr>
                          <w:noProof/>
                          <w:color w:val="FFFFFF"/>
                          <w:spacing w:val="5"/>
                          <w:sz w:val="48"/>
                          <w:szCs w:val="52"/>
                        </w:rPr>
                        <w:drawing>
                          <wp:inline distT="0" distB="0" distL="0" distR="0" wp14:anchorId="1FA37DD9" wp14:editId="03D83E59">
                            <wp:extent cx="323215" cy="294640"/>
                            <wp:effectExtent l="0" t="0" r="0" b="0"/>
                            <wp:docPr id="11" name="Picture 11"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A3</w:t>
                      </w:r>
                      <w:r w:rsidR="0044377E" w:rsidRPr="009428F3">
                        <w:rPr>
                          <w:color w:val="FFFFFF"/>
                          <w:sz w:val="48"/>
                          <w:szCs w:val="48"/>
                        </w:rPr>
                        <w:br/>
                      </w:r>
                      <w:r w:rsidR="0044377E" w:rsidRPr="009428F3">
                        <w:rPr>
                          <w:b/>
                          <w:color w:val="FFFFFF"/>
                          <w:sz w:val="36"/>
                          <w:szCs w:val="36"/>
                        </w:rPr>
                        <w:t>Code of Conduct for working with children or young people</w:t>
                      </w:r>
                    </w:p>
                  </w:txbxContent>
                </v:textbox>
                <w10:wrap type="square" anchorx="margin" anchory="margin"/>
              </v:roundrect>
            </w:pict>
          </mc:Fallback>
        </mc:AlternateContent>
      </w:r>
    </w:p>
    <w:p w14:paraId="5F10B02F" w14:textId="77777777" w:rsidR="003B1D95" w:rsidRDefault="003B1D95" w:rsidP="00853D5F">
      <w:pPr>
        <w:rPr>
          <w:szCs w:val="26"/>
        </w:rPr>
      </w:pPr>
    </w:p>
    <w:p w14:paraId="1E43DD02" w14:textId="77777777" w:rsidR="00B64986" w:rsidRPr="00B64986" w:rsidRDefault="00B64986" w:rsidP="00853D5F">
      <w:pPr>
        <w:rPr>
          <w:szCs w:val="26"/>
        </w:rPr>
      </w:pPr>
      <w:r w:rsidRPr="00B64986">
        <w:rPr>
          <w:szCs w:val="26"/>
        </w:rPr>
        <w:t xml:space="preserve">We should all be aware that behaviour in </w:t>
      </w:r>
      <w:r w:rsidR="00185450">
        <w:rPr>
          <w:szCs w:val="26"/>
        </w:rPr>
        <w:t>the</w:t>
      </w:r>
      <w:r w:rsidRPr="00B64986">
        <w:rPr>
          <w:szCs w:val="26"/>
        </w:rPr>
        <w:t xml:space="preserve"> personal life </w:t>
      </w:r>
      <w:r w:rsidR="00185450">
        <w:rPr>
          <w:szCs w:val="26"/>
        </w:rPr>
        <w:t xml:space="preserve">of a volunteer or paid worker </w:t>
      </w:r>
      <w:r w:rsidRPr="00B64986">
        <w:rPr>
          <w:szCs w:val="26"/>
        </w:rPr>
        <w:t>(including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14:paraId="2C8258B7" w14:textId="77777777" w:rsidR="00B64986" w:rsidRPr="00B64986" w:rsidRDefault="00B64986" w:rsidP="00853D5F">
      <w:pPr>
        <w:rPr>
          <w:szCs w:val="26"/>
        </w:rPr>
      </w:pPr>
    </w:p>
    <w:p w14:paraId="1F9226CB" w14:textId="77777777" w:rsidR="00B64986" w:rsidRPr="00B64986" w:rsidRDefault="00B64986" w:rsidP="00853D5F">
      <w:pPr>
        <w:rPr>
          <w:szCs w:val="26"/>
        </w:rPr>
      </w:pPr>
      <w:r w:rsidRPr="00B64986">
        <w:rPr>
          <w:szCs w:val="26"/>
        </w:rPr>
        <w:t xml:space="preserve">All </w:t>
      </w:r>
      <w:r w:rsidR="00185450">
        <w:rPr>
          <w:szCs w:val="26"/>
        </w:rPr>
        <w:t xml:space="preserve">volunteers or paid </w:t>
      </w:r>
      <w:r w:rsidRPr="00B64986">
        <w:rPr>
          <w:szCs w:val="26"/>
        </w:rPr>
        <w:t>workers should agree to the following code of conduct when working with children and young people:</w:t>
      </w:r>
    </w:p>
    <w:p w14:paraId="44E70A12" w14:textId="77777777" w:rsidR="00B64986" w:rsidRPr="00B64986" w:rsidRDefault="00B64986" w:rsidP="00853D5F">
      <w:pPr>
        <w:rPr>
          <w:szCs w:val="26"/>
        </w:rPr>
      </w:pPr>
    </w:p>
    <w:p w14:paraId="6E7A2396" w14:textId="77777777" w:rsidR="00B64986" w:rsidRPr="00B64986" w:rsidRDefault="00B64986" w:rsidP="00A554C9">
      <w:r w:rsidRPr="00B64986">
        <w:t xml:space="preserve">Do treat all people with dignity and respect </w:t>
      </w:r>
    </w:p>
    <w:p w14:paraId="5EB42388" w14:textId="77777777" w:rsidR="00B64986" w:rsidRPr="00B64986" w:rsidRDefault="00B64986" w:rsidP="00A554C9">
      <w:r w:rsidRPr="00B64986">
        <w:t>Don't abuse the power and responsibility of your role. Don’t belittle, scapegoat, put down, or ridicule a child or young person (even in 'fun') and don't use language or behaviour with sexual connotations (e.g. flirting or innuendo)</w:t>
      </w:r>
    </w:p>
    <w:p w14:paraId="3FC403EE" w14:textId="77777777" w:rsidR="00B64986" w:rsidRPr="00B64986" w:rsidRDefault="00B64986" w:rsidP="00A554C9">
      <w:r w:rsidRPr="00B64986">
        <w:t xml:space="preserve">Do act inclusively, seeking to make everyone feel welcome and valued </w:t>
      </w:r>
    </w:p>
    <w:p w14:paraId="5DD78E09" w14:textId="77777777" w:rsidR="00B64986" w:rsidRPr="00B64986" w:rsidRDefault="00B64986" w:rsidP="00A554C9">
      <w:r w:rsidRPr="00B64986">
        <w:t xml:space="preserve">Don't exclude other children or workers from conversations and activities unless there is a good reason </w:t>
      </w:r>
    </w:p>
    <w:p w14:paraId="3170E189" w14:textId="77777777" w:rsidR="00B64986" w:rsidRPr="00B64986" w:rsidRDefault="00B64986" w:rsidP="00A554C9">
      <w:r w:rsidRPr="00B64986">
        <w:t xml:space="preserve">Do treat people with equal care and concern </w:t>
      </w:r>
    </w:p>
    <w:p w14:paraId="52891EAF" w14:textId="77777777" w:rsidR="00B64986" w:rsidRPr="00B64986" w:rsidRDefault="00B64986" w:rsidP="00A554C9">
      <w:r w:rsidRPr="00B64986">
        <w:t xml:space="preserve">Don't show favouritism (e.g. in selection for activities, in giving rewards, etc) or encourage excessive attention from a particular child (e.g. gifts) </w:t>
      </w:r>
    </w:p>
    <w:p w14:paraId="716AF836" w14:textId="77777777" w:rsidR="00B64986" w:rsidRPr="00B64986" w:rsidRDefault="00B64986" w:rsidP="00A554C9">
      <w:r w:rsidRPr="00B64986">
        <w:t xml:space="preserve">Do encourage everyone to follow any behaviour agreement or ground rules and apply sanctions consistently </w:t>
      </w:r>
    </w:p>
    <w:p w14:paraId="2FC12B40" w14:textId="77777777" w:rsidR="00B64986" w:rsidRPr="00B64986" w:rsidRDefault="00B64986" w:rsidP="00A554C9">
      <w:r w:rsidRPr="00B64986">
        <w:t xml:space="preserve">Don't threaten or use sanctions which have not been agreed, or make empty threats </w:t>
      </w:r>
    </w:p>
    <w:p w14:paraId="20A50500" w14:textId="77777777" w:rsidR="00B64986" w:rsidRPr="00B64986" w:rsidRDefault="00B64986" w:rsidP="00A554C9">
      <w:r w:rsidRPr="00B64986">
        <w:t xml:space="preserve">Do refer to a more senior worker if a child does not respond to your instructions despite encouragement and warning of possible consequences </w:t>
      </w:r>
    </w:p>
    <w:p w14:paraId="75BDA72A" w14:textId="77777777" w:rsidR="00B64986" w:rsidRPr="00B64986" w:rsidRDefault="00B64986" w:rsidP="00A554C9">
      <w:r w:rsidRPr="00B64986">
        <w:t xml:space="preserve">Don’t feel you have to deal with every problem on your own </w:t>
      </w:r>
    </w:p>
    <w:p w14:paraId="07C2F21E" w14:textId="77777777" w:rsidR="00B64986" w:rsidRPr="00B64986" w:rsidRDefault="00B64986" w:rsidP="00A554C9">
      <w:r w:rsidRPr="00B64986">
        <w:t xml:space="preserve">Do seek to diffuse aggressive or threatening behaviour without the use of physical contact </w:t>
      </w:r>
    </w:p>
    <w:p w14:paraId="5CCF261D" w14:textId="77777777" w:rsidR="00B64986" w:rsidRPr="00390CD3" w:rsidRDefault="00B64986" w:rsidP="00A554C9">
      <w:r w:rsidRPr="00B64986">
        <w:t xml:space="preserve">Don't use physical restraint except as a last resort to prevent injury. </w:t>
      </w:r>
      <w:r w:rsidR="00BB19A6" w:rsidRPr="00390CD3">
        <w:t>You should never us</w:t>
      </w:r>
      <w:r w:rsidR="00D44653" w:rsidRPr="00390CD3">
        <w:t>e</w:t>
      </w:r>
      <w:r w:rsidR="00BB19A6" w:rsidRPr="00390CD3">
        <w:t xml:space="preserve"> any more force than is absolutely necessary</w:t>
      </w:r>
    </w:p>
    <w:p w14:paraId="11F60FBD" w14:textId="77777777" w:rsidR="00B64986" w:rsidRPr="00B64986" w:rsidRDefault="00B64986" w:rsidP="00A554C9">
      <w:r w:rsidRPr="00B64986">
        <w:t xml:space="preserve">Do relate to children in public. If a child wants to talk one-to-one about an issue, tell another worker and find somewhere quieter, but still public, to talk </w:t>
      </w:r>
    </w:p>
    <w:p w14:paraId="27C67A09" w14:textId="77777777" w:rsidR="00B64986" w:rsidRPr="00B64986" w:rsidRDefault="00B64986" w:rsidP="00A554C9">
      <w:r w:rsidRPr="00B64986">
        <w:t xml:space="preserve">Don't spend time alone with children out of sight of other people </w:t>
      </w:r>
    </w:p>
    <w:p w14:paraId="044483D7" w14:textId="77777777" w:rsidR="00B64986" w:rsidRPr="00B64986" w:rsidRDefault="00B64986" w:rsidP="00A554C9">
      <w:r w:rsidRPr="00B64986">
        <w:t xml:space="preserve">Do make sure that any electronic communication is done with parental consent and is transparent, accountable, recorded and adheres to safeguarding policies </w:t>
      </w:r>
    </w:p>
    <w:p w14:paraId="5382770B" w14:textId="77777777" w:rsidR="00B64986" w:rsidRPr="00B64986" w:rsidRDefault="00B64986" w:rsidP="00A554C9">
      <w:r w:rsidRPr="00B64986">
        <w:t xml:space="preserve">Don't keep communication with children secret, while still respecting appropriate confidences </w:t>
      </w:r>
    </w:p>
    <w:p w14:paraId="4F1DB3B7" w14:textId="77777777" w:rsidR="00B64986" w:rsidRDefault="00B64986" w:rsidP="00A554C9">
      <w:r w:rsidRPr="00B64986">
        <w:t>Don’t take photos or videos without consent, store them in a safe place designated by the</w:t>
      </w:r>
      <w:r w:rsidR="00BB19A6">
        <w:t xml:space="preserve"> </w:t>
      </w:r>
      <w:r w:rsidRPr="00B64986">
        <w:t>church and only use them in the ways agreed, in line with URC good practice guidelines</w:t>
      </w:r>
    </w:p>
    <w:p w14:paraId="418461B3" w14:textId="77777777" w:rsidR="00004BCC" w:rsidRDefault="00004BCC" w:rsidP="00004BCC"/>
    <w:p w14:paraId="0EA4F14A" w14:textId="77777777" w:rsidR="00004BCC" w:rsidRPr="00B64986" w:rsidRDefault="00004BCC" w:rsidP="00004BCC"/>
    <w:p w14:paraId="68C94E84" w14:textId="77777777" w:rsidR="00B64986" w:rsidRPr="00B64986" w:rsidRDefault="00B64986" w:rsidP="00A554C9">
      <w:r w:rsidRPr="00B64986">
        <w:t xml:space="preserve">Do use physical contact wisely; it should be: </w:t>
      </w:r>
    </w:p>
    <w:p w14:paraId="0DD6055C" w14:textId="77777777" w:rsidR="00B64986" w:rsidRPr="00B64986" w:rsidRDefault="00B64986" w:rsidP="00860AB5">
      <w:pPr>
        <w:numPr>
          <w:ilvl w:val="1"/>
          <w:numId w:val="6"/>
        </w:numPr>
        <w:ind w:hanging="720"/>
      </w:pPr>
      <w:r w:rsidRPr="00B64986">
        <w:t xml:space="preserve">in public </w:t>
      </w:r>
    </w:p>
    <w:p w14:paraId="66984102" w14:textId="77777777" w:rsidR="00B64986" w:rsidRPr="00B64986" w:rsidRDefault="00B64986" w:rsidP="00860AB5">
      <w:pPr>
        <w:numPr>
          <w:ilvl w:val="1"/>
          <w:numId w:val="6"/>
        </w:numPr>
        <w:ind w:hanging="720"/>
      </w:pPr>
      <w:r w:rsidRPr="00B64986">
        <w:t xml:space="preserve">appropriate to the situation and to the age, gender and culture of the child </w:t>
      </w:r>
    </w:p>
    <w:p w14:paraId="7A02D878" w14:textId="77777777" w:rsidR="00B64986" w:rsidRPr="00B64986" w:rsidRDefault="00B64986" w:rsidP="00860AB5">
      <w:pPr>
        <w:numPr>
          <w:ilvl w:val="1"/>
          <w:numId w:val="6"/>
        </w:numPr>
        <w:ind w:hanging="720"/>
      </w:pPr>
      <w:r w:rsidRPr="00B64986">
        <w:t xml:space="preserve">in response to the needs of the child, not the adult </w:t>
      </w:r>
    </w:p>
    <w:p w14:paraId="5A375F44" w14:textId="77777777" w:rsidR="00B64986" w:rsidRPr="00B64986" w:rsidRDefault="00B64986" w:rsidP="00860AB5">
      <w:pPr>
        <w:numPr>
          <w:ilvl w:val="1"/>
          <w:numId w:val="6"/>
        </w:numPr>
        <w:ind w:hanging="720"/>
      </w:pPr>
      <w:r w:rsidRPr="00B64986">
        <w:t xml:space="preserve">respectful of the child's privacy, feelings and dignity </w:t>
      </w:r>
    </w:p>
    <w:p w14:paraId="194E8E4B" w14:textId="77777777" w:rsidR="00B64986" w:rsidRPr="00B64986" w:rsidRDefault="00B64986" w:rsidP="00A554C9">
      <w:r w:rsidRPr="00B64986">
        <w:t xml:space="preserve">Don't use physical contact which could be misconstrued as aggressive (e.g. rough games) or sexual </w:t>
      </w:r>
    </w:p>
    <w:p w14:paraId="75B59DDF" w14:textId="77777777" w:rsidR="00B64986" w:rsidRPr="00B64986" w:rsidRDefault="00B64986" w:rsidP="00860AB5">
      <w:r w:rsidRPr="00B64986">
        <w:t xml:space="preserve">Do respect children's privacy </w:t>
      </w:r>
    </w:p>
    <w:p w14:paraId="537670EB" w14:textId="77777777" w:rsidR="00B64986" w:rsidRPr="00B64986" w:rsidRDefault="00B64986" w:rsidP="00860AB5">
      <w:r w:rsidRPr="00B64986">
        <w:t xml:space="preserve">Don't assume that children should tell you anything you ask just because you are a worker </w:t>
      </w:r>
    </w:p>
    <w:p w14:paraId="01D6B96C" w14:textId="77777777" w:rsidR="00B64986" w:rsidRPr="00B64986" w:rsidRDefault="00B64986" w:rsidP="00860AB5">
      <w:r w:rsidRPr="00B64986">
        <w:t xml:space="preserve">Do respect the right of children to wash, change and use the toilet in private </w:t>
      </w:r>
    </w:p>
    <w:p w14:paraId="259413BE" w14:textId="77777777" w:rsidR="00B64986" w:rsidRPr="00B64986" w:rsidRDefault="00B64986" w:rsidP="00860AB5">
      <w:r w:rsidRPr="00B64986">
        <w:t xml:space="preserve">Don’t walk in unnecessarily or unannounced </w:t>
      </w:r>
    </w:p>
    <w:p w14:paraId="3CC619A5" w14:textId="77777777" w:rsidR="00B64986" w:rsidRPr="00B64986" w:rsidRDefault="00B64986" w:rsidP="00860AB5">
      <w:r w:rsidRPr="00B64986">
        <w:t xml:space="preserve">Do listen to children and tell the church Safeguarding Coordinator if you have any concerns about a child's welfare </w:t>
      </w:r>
    </w:p>
    <w:p w14:paraId="16D2B393" w14:textId="77777777" w:rsidR="00B64986" w:rsidRPr="00B64986" w:rsidRDefault="00B64986" w:rsidP="00860AB5">
      <w:r w:rsidRPr="00B64986">
        <w:t xml:space="preserve">Don't promise to keep something secret if it is about a child being harmed or at risk of harm, but only tell those who need to know </w:t>
      </w:r>
    </w:p>
    <w:p w14:paraId="2C3FBFB5" w14:textId="77777777" w:rsidR="00B64986" w:rsidRPr="00B64986" w:rsidRDefault="00B64986" w:rsidP="00860AB5">
      <w:r w:rsidRPr="00B64986">
        <w:t xml:space="preserve">Do respect and promote the rights of children to make their own decisions and choices </w:t>
      </w:r>
    </w:p>
    <w:p w14:paraId="24AA4A2A" w14:textId="77777777" w:rsidR="00B64986" w:rsidRPr="00B64986" w:rsidRDefault="00B64986" w:rsidP="00860AB5">
      <w:r w:rsidRPr="00B64986">
        <w:t xml:space="preserve">Don’t work in ways that put your needs and interests before those of the children you work with </w:t>
      </w:r>
    </w:p>
    <w:p w14:paraId="33EBE4B5" w14:textId="77777777" w:rsidR="00B64986" w:rsidRPr="00B64986" w:rsidRDefault="00B64986" w:rsidP="00860AB5">
      <w:r w:rsidRPr="00B64986">
        <w:t xml:space="preserve">Do encourage respect for difference, diversity, beliefs and culture </w:t>
      </w:r>
    </w:p>
    <w:p w14:paraId="7BB1B71C" w14:textId="77777777" w:rsidR="00B64986" w:rsidRPr="00B64986" w:rsidRDefault="00B64986" w:rsidP="00860AB5">
      <w:r w:rsidRPr="00B64986">
        <w:t>Don’t discriminate or leave discrimination or bullying unchallenged</w:t>
      </w:r>
    </w:p>
    <w:p w14:paraId="6BCAB8B0" w14:textId="77777777" w:rsidR="00B64986" w:rsidRPr="00B64986" w:rsidRDefault="00B64986" w:rsidP="00853D5F">
      <w:pPr>
        <w:rPr>
          <w:szCs w:val="26"/>
        </w:rPr>
      </w:pPr>
    </w:p>
    <w:p w14:paraId="5B1C1A2B" w14:textId="77777777" w:rsidR="00B64986" w:rsidRPr="00B64986" w:rsidRDefault="00B64986" w:rsidP="00853D5F">
      <w:pPr>
        <w:rPr>
          <w:szCs w:val="26"/>
        </w:rPr>
      </w:pPr>
      <w:r w:rsidRPr="00B64986">
        <w:rPr>
          <w:szCs w:val="26"/>
        </w:rPr>
        <w:t>I agree to abide by the above code of conduct while working with children and young people</w:t>
      </w:r>
    </w:p>
    <w:p w14:paraId="6024C28E" w14:textId="77777777" w:rsidR="00B64986" w:rsidRPr="00B64986" w:rsidRDefault="00B64986" w:rsidP="00853D5F">
      <w:pPr>
        <w:rPr>
          <w:szCs w:val="26"/>
        </w:rPr>
      </w:pPr>
    </w:p>
    <w:p w14:paraId="7D48A0BE" w14:textId="77777777" w:rsidR="00B64986" w:rsidRPr="00B64986" w:rsidRDefault="00B64986" w:rsidP="00853D5F">
      <w:pPr>
        <w:rPr>
          <w:szCs w:val="26"/>
        </w:rPr>
      </w:pPr>
    </w:p>
    <w:p w14:paraId="664B8D16" w14:textId="13D34CEC" w:rsidR="00B64986" w:rsidRPr="00B64986" w:rsidRDefault="002A5490" w:rsidP="00853D5F">
      <w:pPr>
        <w:rPr>
          <w:szCs w:val="26"/>
        </w:rPr>
      </w:pPr>
      <w:r>
        <w:rPr>
          <w:noProof/>
        </w:rPr>
        <mc:AlternateContent>
          <mc:Choice Requires="wps">
            <w:drawing>
              <wp:anchor distT="4294967294" distB="4294967294" distL="114300" distR="114300" simplePos="0" relativeHeight="251663872" behindDoc="0" locked="0" layoutInCell="1" allowOverlap="1" wp14:anchorId="6CA25F3E" wp14:editId="2D724524">
                <wp:simplePos x="0" y="0"/>
                <wp:positionH relativeFrom="column">
                  <wp:posOffset>861695</wp:posOffset>
                </wp:positionH>
                <wp:positionV relativeFrom="paragraph">
                  <wp:posOffset>212089</wp:posOffset>
                </wp:positionV>
                <wp:extent cx="5548630" cy="0"/>
                <wp:effectExtent l="0" t="0" r="0" b="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3E692AE6" id="AutoShape 38" o:spid="_x0000_s1026" type="#_x0000_t32" style="position:absolute;margin-left:67.85pt;margin-top:16.7pt;width:436.9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" strokecolor="#b3a2c7">
                <v:stroke dashstyle="1 1"/>
              </v:shape>
            </w:pict>
          </mc:Fallback>
        </mc:AlternateContent>
      </w:r>
      <w:r w:rsidR="00B64986" w:rsidRPr="00B64986">
        <w:rPr>
          <w:szCs w:val="26"/>
        </w:rPr>
        <w:t>on behalf of</w:t>
      </w:r>
      <w:r w:rsidR="00942B5F" w:rsidRPr="009428F3">
        <w:rPr>
          <w:color w:val="000000"/>
          <w:szCs w:val="26"/>
        </w:rPr>
        <w:t xml:space="preserve">   </w:t>
      </w:r>
    </w:p>
    <w:p w14:paraId="7B706CC4" w14:textId="77777777" w:rsidR="00B64986" w:rsidRPr="00B64986" w:rsidRDefault="00B64986" w:rsidP="00853D5F">
      <w:pPr>
        <w:rPr>
          <w:szCs w:val="26"/>
        </w:rPr>
      </w:pPr>
      <w:r w:rsidRPr="00B64986">
        <w:rPr>
          <w:szCs w:val="26"/>
        </w:rPr>
        <w:lastRenderedPageBreak/>
        <w:t>[church name]</w:t>
      </w:r>
    </w:p>
    <w:p w14:paraId="23098B00" w14:textId="77777777" w:rsidR="00B64986" w:rsidRPr="00B64986" w:rsidRDefault="00B64986" w:rsidP="00853D5F">
      <w:pPr>
        <w:rPr>
          <w:szCs w:val="26"/>
        </w:rPr>
      </w:pPr>
    </w:p>
    <w:p w14:paraId="402632C7" w14:textId="77777777" w:rsidR="00B64986" w:rsidRPr="00B64986" w:rsidRDefault="00B64986" w:rsidP="00853D5F">
      <w:pPr>
        <w:rPr>
          <w:szCs w:val="26"/>
        </w:rPr>
      </w:pPr>
      <w:r w:rsidRPr="00B64986">
        <w:rPr>
          <w:szCs w:val="26"/>
        </w:rPr>
        <w:t xml:space="preserve">Name of </w:t>
      </w:r>
      <w:r w:rsidR="00185450">
        <w:rPr>
          <w:szCs w:val="26"/>
        </w:rPr>
        <w:t>volunteer</w:t>
      </w:r>
      <w:r w:rsidRPr="00B64986">
        <w:rPr>
          <w:szCs w:val="26"/>
        </w:rPr>
        <w:t>:</w:t>
      </w:r>
      <w:r w:rsidR="00942B5F">
        <w:rPr>
          <w:szCs w:val="26"/>
        </w:rPr>
        <w:t xml:space="preserve"> </w:t>
      </w:r>
      <w:r w:rsidR="00942B5F" w:rsidRPr="009428F3">
        <w:rPr>
          <w:color w:val="000000"/>
          <w:szCs w:val="26"/>
        </w:rPr>
        <w:t xml:space="preserve"> </w:t>
      </w:r>
      <w:r w:rsidR="00305025" w:rsidRPr="009428F3">
        <w:rPr>
          <w:color w:val="000000"/>
          <w:szCs w:val="26"/>
        </w:rPr>
        <w:t xml:space="preserve">  </w:t>
      </w:r>
    </w:p>
    <w:p w14:paraId="1476C37A" w14:textId="2E6ECFA9" w:rsidR="00C33472" w:rsidRDefault="002A5490" w:rsidP="00853D5F">
      <w:pPr>
        <w:rPr>
          <w:szCs w:val="26"/>
        </w:rPr>
      </w:pPr>
      <w:r>
        <w:rPr>
          <w:noProof/>
        </w:rPr>
        <mc:AlternateContent>
          <mc:Choice Requires="wps">
            <w:drawing>
              <wp:anchor distT="4294967294" distB="4294967294" distL="114300" distR="114300" simplePos="0" relativeHeight="251665920" behindDoc="0" locked="0" layoutInCell="1" allowOverlap="1" wp14:anchorId="2C2CB5C0" wp14:editId="25544F31">
                <wp:simplePos x="0" y="0"/>
                <wp:positionH relativeFrom="column">
                  <wp:posOffset>1176655</wp:posOffset>
                </wp:positionH>
                <wp:positionV relativeFrom="paragraph">
                  <wp:posOffset>-6986</wp:posOffset>
                </wp:positionV>
                <wp:extent cx="5233670" cy="0"/>
                <wp:effectExtent l="0" t="0" r="0" b="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670"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9C56B12" id="AutoShape 40" o:spid="_x0000_s1026" type="#_x0000_t32" style="position:absolute;margin-left:92.65pt;margin-top:-.55pt;width:412.1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" strokecolor="#b3a2c7">
                <v:stroke dashstyle="1 1"/>
              </v:shape>
            </w:pict>
          </mc:Fallback>
        </mc:AlternateContent>
      </w:r>
    </w:p>
    <w:p w14:paraId="2B35E83A" w14:textId="77777777" w:rsidR="00B64986" w:rsidRPr="00B64986" w:rsidRDefault="00B64986" w:rsidP="00853D5F">
      <w:pPr>
        <w:rPr>
          <w:szCs w:val="26"/>
        </w:rPr>
      </w:pPr>
    </w:p>
    <w:p w14:paraId="4E1AC8CB" w14:textId="77777777" w:rsidR="00B64986" w:rsidRPr="00B64986" w:rsidRDefault="00B64986" w:rsidP="00853D5F">
      <w:pPr>
        <w:rPr>
          <w:szCs w:val="26"/>
        </w:rPr>
      </w:pPr>
      <w:r w:rsidRPr="00B64986">
        <w:rPr>
          <w:szCs w:val="26"/>
        </w:rPr>
        <w:t>Signed:</w:t>
      </w:r>
      <w:r w:rsidR="00942B5F" w:rsidRPr="009428F3">
        <w:rPr>
          <w:color w:val="000000"/>
          <w:szCs w:val="26"/>
        </w:rPr>
        <w:t xml:space="preserve">   </w:t>
      </w:r>
    </w:p>
    <w:p w14:paraId="7495F7C6" w14:textId="30F1D88E" w:rsidR="00C33472" w:rsidRDefault="002A5490" w:rsidP="00853D5F">
      <w:pPr>
        <w:rPr>
          <w:szCs w:val="26"/>
        </w:rPr>
      </w:pPr>
      <w:r>
        <w:rPr>
          <w:noProof/>
        </w:rPr>
        <mc:AlternateContent>
          <mc:Choice Requires="wps">
            <w:drawing>
              <wp:anchor distT="0" distB="0" distL="114300" distR="114300" simplePos="0" relativeHeight="251664896" behindDoc="0" locked="0" layoutInCell="1" allowOverlap="1" wp14:anchorId="4A4553B3" wp14:editId="72EAB36A">
                <wp:simplePos x="0" y="0"/>
                <wp:positionH relativeFrom="column">
                  <wp:posOffset>577850</wp:posOffset>
                </wp:positionH>
                <wp:positionV relativeFrom="paragraph">
                  <wp:posOffset>29210</wp:posOffset>
                </wp:positionV>
                <wp:extent cx="5832475" cy="635"/>
                <wp:effectExtent l="0" t="0" r="15875" b="1841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4B92AE9" id="AutoShape 39" o:spid="_x0000_s1026" type="#_x0000_t32" style="position:absolute;margin-left:45.5pt;margin-top:2.3pt;width:459.2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" strokecolor="#b3a2c7">
                <v:stroke dashstyle="1 1"/>
              </v:shape>
            </w:pict>
          </mc:Fallback>
        </mc:AlternateContent>
      </w:r>
    </w:p>
    <w:p w14:paraId="384F5394" w14:textId="77777777" w:rsidR="00B64986" w:rsidRPr="00B64986" w:rsidRDefault="00B64986" w:rsidP="00853D5F">
      <w:pPr>
        <w:rPr>
          <w:szCs w:val="26"/>
        </w:rPr>
      </w:pPr>
    </w:p>
    <w:p w14:paraId="564616ED" w14:textId="77777777" w:rsidR="00B64986" w:rsidRPr="00B64986" w:rsidRDefault="00B64986" w:rsidP="00853D5F">
      <w:pPr>
        <w:rPr>
          <w:szCs w:val="26"/>
        </w:rPr>
      </w:pPr>
      <w:r w:rsidRPr="00B64986">
        <w:rPr>
          <w:szCs w:val="26"/>
        </w:rPr>
        <w:t>Date:</w:t>
      </w:r>
      <w:r w:rsidR="00942B5F" w:rsidRPr="009428F3">
        <w:rPr>
          <w:color w:val="000000"/>
          <w:szCs w:val="26"/>
        </w:rPr>
        <w:t xml:space="preserve">   </w:t>
      </w:r>
    </w:p>
    <w:p w14:paraId="59EA6AD9" w14:textId="26CB155C" w:rsidR="00B64986" w:rsidRPr="00B64986" w:rsidRDefault="002A5490" w:rsidP="00853D5F">
      <w:pPr>
        <w:rPr>
          <w:szCs w:val="26"/>
        </w:rPr>
      </w:pPr>
      <w:r>
        <w:rPr>
          <w:noProof/>
        </w:rPr>
        <mc:AlternateContent>
          <mc:Choice Requires="wps">
            <w:drawing>
              <wp:anchor distT="0" distB="0" distL="114300" distR="114300" simplePos="0" relativeHeight="251666944" behindDoc="0" locked="0" layoutInCell="1" allowOverlap="1" wp14:anchorId="60A8E8C5" wp14:editId="670E3318">
                <wp:simplePos x="0" y="0"/>
                <wp:positionH relativeFrom="column">
                  <wp:posOffset>483235</wp:posOffset>
                </wp:positionH>
                <wp:positionV relativeFrom="paragraph">
                  <wp:posOffset>30480</wp:posOffset>
                </wp:positionV>
                <wp:extent cx="5927090" cy="635"/>
                <wp:effectExtent l="0" t="0" r="16510" b="18415"/>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BFB29C5" id="AutoShape 41" o:spid="_x0000_s1026" type="#_x0000_t32" style="position:absolute;margin-left:38.05pt;margin-top:2.4pt;width:466.7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" strokecolor="#b3a2c7">
                <v:stroke dashstyle="1 1"/>
              </v:shape>
            </w:pict>
          </mc:Fallback>
        </mc:AlternateContent>
      </w:r>
    </w:p>
    <w:p w14:paraId="1111DE20" w14:textId="77777777" w:rsidR="00B64986" w:rsidRPr="00B64986" w:rsidRDefault="00B64986" w:rsidP="00853D5F">
      <w:pPr>
        <w:rPr>
          <w:szCs w:val="26"/>
        </w:rPr>
      </w:pPr>
      <w:r w:rsidRPr="00B64986">
        <w:rPr>
          <w:szCs w:val="26"/>
        </w:rPr>
        <w:t xml:space="preserve"> </w:t>
      </w:r>
    </w:p>
    <w:p w14:paraId="75833C8D" w14:textId="77777777" w:rsidR="00860AB5" w:rsidRDefault="00860AB5" w:rsidP="00853D5F">
      <w:pPr>
        <w:rPr>
          <w:szCs w:val="26"/>
        </w:rPr>
      </w:pPr>
    </w:p>
    <w:p w14:paraId="46B6DFA3" w14:textId="77777777" w:rsidR="00860AB5" w:rsidRDefault="00860AB5">
      <w:pPr>
        <w:rPr>
          <w:szCs w:val="26"/>
        </w:rPr>
      </w:pPr>
      <w:r>
        <w:rPr>
          <w:szCs w:val="26"/>
        </w:rPr>
        <w:br w:type="page"/>
      </w:r>
    </w:p>
    <w:p w14:paraId="70AE5823" w14:textId="70F75590" w:rsidR="00860AB5" w:rsidRDefault="002A5490" w:rsidP="00853D5F">
      <w:pPr>
        <w:rPr>
          <w:szCs w:val="26"/>
        </w:rPr>
      </w:pPr>
      <w:r>
        <w:rPr>
          <w:noProof/>
        </w:rPr>
        <mc:AlternateContent>
          <mc:Choice Requires="wps">
            <w:drawing>
              <wp:anchor distT="0" distB="0" distL="114300" distR="114300" simplePos="0" relativeHeight="251667968" behindDoc="0" locked="0" layoutInCell="0" allowOverlap="1" wp14:anchorId="4AF6B93D" wp14:editId="0B30FA19">
                <wp:simplePos x="0" y="0"/>
                <wp:positionH relativeFrom="margin">
                  <wp:posOffset>-226060</wp:posOffset>
                </wp:positionH>
                <wp:positionV relativeFrom="margin">
                  <wp:posOffset>271145</wp:posOffset>
                </wp:positionV>
                <wp:extent cx="6826885" cy="972820"/>
                <wp:effectExtent l="0" t="1270" r="2540" b="6985"/>
                <wp:wrapSquare wrapText="bothSides"/>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7B882B1F" w14:textId="558AD014" w:rsidR="0044377E" w:rsidRPr="00BF4F87" w:rsidRDefault="002A5490" w:rsidP="000A0350">
                            <w:r>
                              <w:rPr>
                                <w:noProof/>
                                <w:color w:val="FFFFFF"/>
                                <w:spacing w:val="5"/>
                                <w:sz w:val="48"/>
                                <w:szCs w:val="52"/>
                              </w:rPr>
                              <w:drawing>
                                <wp:inline distT="0" distB="0" distL="0" distR="0" wp14:anchorId="5E1FBDA1" wp14:editId="0520C74F">
                                  <wp:extent cx="323215" cy="294640"/>
                                  <wp:effectExtent l="0" t="0" r="0" b="0"/>
                                  <wp:docPr id="13" name="Picture 13"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A4</w:t>
                            </w:r>
                            <w:r w:rsidR="0044377E" w:rsidRPr="009428F3">
                              <w:rPr>
                                <w:color w:val="FFFFFF"/>
                                <w:sz w:val="48"/>
                                <w:szCs w:val="48"/>
                              </w:rPr>
                              <w:br/>
                            </w:r>
                            <w:r w:rsidR="0044377E" w:rsidRPr="009428F3">
                              <w:rPr>
                                <w:b/>
                                <w:color w:val="FFFFFF"/>
                                <w:sz w:val="36"/>
                                <w:szCs w:val="36"/>
                              </w:rPr>
                              <w:t>What is abuse and neglect of children?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F6B93D" id="AutoShape 44" o:spid="_x0000_s1035" style="position:absolute;margin-left:-17.8pt;margin-top:21.35pt;width:537.55pt;height:76.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" o:allowincell="f" fillcolor="#a0e0c2" stroked="f" strokecolor="#4f81bd">
                <v:fill color2="#a0e0c2" o:opacity2="51772f" rotate="t" angle="90" focus="100%" type="gradient"/>
                <v:shadow type="perspective" color="#bfbfbf" opacity=".5" origin="-.5,-.5" offset="51pt,-10pt" matrix=".75,,,.75"/>
                <v:textbox inset="18pt,15pt,18pt,.75pt">
                  <w:txbxContent>
                    <w:p w14:paraId="7B882B1F" w14:textId="558AD014" w:rsidR="0044377E" w:rsidRPr="00BF4F87" w:rsidRDefault="002A5490" w:rsidP="000A0350">
                      <w:r>
                        <w:rPr>
                          <w:noProof/>
                          <w:color w:val="FFFFFF"/>
                          <w:spacing w:val="5"/>
                          <w:sz w:val="48"/>
                          <w:szCs w:val="52"/>
                        </w:rPr>
                        <w:drawing>
                          <wp:inline distT="0" distB="0" distL="0" distR="0" wp14:anchorId="5E1FBDA1" wp14:editId="0520C74F">
                            <wp:extent cx="323215" cy="294640"/>
                            <wp:effectExtent l="0" t="0" r="0" b="0"/>
                            <wp:docPr id="13" name="Picture 13"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A4</w:t>
                      </w:r>
                      <w:r w:rsidR="0044377E" w:rsidRPr="009428F3">
                        <w:rPr>
                          <w:color w:val="FFFFFF"/>
                          <w:sz w:val="48"/>
                          <w:szCs w:val="48"/>
                        </w:rPr>
                        <w:br/>
                      </w:r>
                      <w:r w:rsidR="0044377E" w:rsidRPr="009428F3">
                        <w:rPr>
                          <w:b/>
                          <w:color w:val="FFFFFF"/>
                          <w:sz w:val="36"/>
                          <w:szCs w:val="36"/>
                        </w:rPr>
                        <w:t>What is abuse and neglect of children?</w:t>
                      </w:r>
                    </w:p>
                  </w:txbxContent>
                </v:textbox>
                <w10:wrap type="square" anchorx="margin" anchory="margin"/>
              </v:roundrect>
            </w:pict>
          </mc:Fallback>
        </mc:AlternateContent>
      </w:r>
    </w:p>
    <w:p w14:paraId="6B783471" w14:textId="77777777" w:rsidR="00004BCC" w:rsidRDefault="00004BCC" w:rsidP="00853D5F">
      <w:pPr>
        <w:rPr>
          <w:szCs w:val="26"/>
        </w:rPr>
      </w:pPr>
    </w:p>
    <w:p w14:paraId="7D80CB75" w14:textId="77777777" w:rsidR="00B64986" w:rsidRPr="00B64986" w:rsidRDefault="00B64986" w:rsidP="00853D5F">
      <w:pPr>
        <w:rPr>
          <w:szCs w:val="26"/>
        </w:rPr>
      </w:pPr>
      <w:r w:rsidRPr="00B64986">
        <w:rPr>
          <w:szCs w:val="26"/>
        </w:rPr>
        <w:t>The below definitions are taken from Working Together to Safeguard Children 2013 and apply to</w:t>
      </w:r>
    </w:p>
    <w:p w14:paraId="510A43CF" w14:textId="77777777" w:rsidR="00B64986" w:rsidRPr="00B64986" w:rsidRDefault="00B64986" w:rsidP="00853D5F">
      <w:pPr>
        <w:rPr>
          <w:szCs w:val="26"/>
        </w:rPr>
      </w:pPr>
      <w:r w:rsidRPr="00B64986">
        <w:rPr>
          <w:szCs w:val="26"/>
        </w:rPr>
        <w:t>England. Please note that there are national variations for Scotland (National Guidance for Child</w:t>
      </w:r>
    </w:p>
    <w:p w14:paraId="11D8433B" w14:textId="77777777" w:rsidR="00B64986" w:rsidRPr="00B64986" w:rsidRDefault="00B64986" w:rsidP="00853D5F">
      <w:pPr>
        <w:rPr>
          <w:szCs w:val="26"/>
        </w:rPr>
      </w:pPr>
      <w:r w:rsidRPr="00B64986">
        <w:rPr>
          <w:szCs w:val="26"/>
        </w:rPr>
        <w:t>Protection in Scotland 2014) and Wales (All Wales Child Protection Procedures 2008).</w:t>
      </w:r>
    </w:p>
    <w:p w14:paraId="3097D88B" w14:textId="77777777" w:rsidR="00B64986" w:rsidRPr="00B64986" w:rsidRDefault="00B64986" w:rsidP="00853D5F">
      <w:pPr>
        <w:rPr>
          <w:szCs w:val="26"/>
        </w:rPr>
      </w:pPr>
    </w:p>
    <w:p w14:paraId="4C5B297B" w14:textId="77777777" w:rsidR="00B64986" w:rsidRPr="00B64986" w:rsidRDefault="00B64986" w:rsidP="00853D5F">
      <w:pPr>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60533D7B" w14:textId="77777777" w:rsidR="00B64986" w:rsidRPr="00B64986" w:rsidRDefault="00B64986" w:rsidP="00AE32E4">
      <w:pPr>
        <w:outlineLvl w:val="0"/>
      </w:pPr>
      <w:r w:rsidRPr="00B64986">
        <w:t>Physical abuse</w:t>
      </w:r>
    </w:p>
    <w:p w14:paraId="746A83CD" w14:textId="77777777" w:rsidR="00B64986" w:rsidRPr="00B64986" w:rsidRDefault="00B64986" w:rsidP="00853D5F">
      <w:pPr>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14:paraId="354F53CC" w14:textId="77777777" w:rsidR="00B64986" w:rsidRPr="00B64986" w:rsidRDefault="00B64986" w:rsidP="00AE32E4">
      <w:pPr>
        <w:outlineLvl w:val="0"/>
      </w:pPr>
      <w:r w:rsidRPr="00B64986">
        <w:t>Emotional abuse</w:t>
      </w:r>
    </w:p>
    <w:p w14:paraId="3F4E8A8F" w14:textId="77777777" w:rsidR="00B64986" w:rsidRPr="00B64986" w:rsidRDefault="00B64986" w:rsidP="00853D5F">
      <w:pPr>
        <w:rPr>
          <w:szCs w:val="26"/>
        </w:rPr>
      </w:pPr>
      <w:r w:rsidRPr="00B64986">
        <w:rPr>
          <w:szCs w:val="26"/>
        </w:rPr>
        <w:t>Emotional abuse is the persistent emotional maltreatment of a child such as to cause severe and persistent adverse effects on the child’s emotional development.</w:t>
      </w:r>
    </w:p>
    <w:p w14:paraId="4326546F" w14:textId="77777777" w:rsidR="00B64986" w:rsidRPr="00B64986" w:rsidRDefault="00B64986" w:rsidP="00853D5F">
      <w:pPr>
        <w:rPr>
          <w:szCs w:val="26"/>
        </w:rPr>
      </w:pPr>
    </w:p>
    <w:p w14:paraId="308200EA" w14:textId="77777777" w:rsidR="00B64986" w:rsidRPr="00AE32E4" w:rsidRDefault="00B64986" w:rsidP="00853D5F">
      <w:pPr>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w:t>
      </w:r>
      <w:r w:rsidR="002641DF">
        <w:rPr>
          <w:spacing w:val="-2"/>
          <w:szCs w:val="26"/>
        </w:rPr>
        <w:t>-</w:t>
      </w:r>
      <w:r w:rsidRPr="00AE32E4">
        <w:rPr>
          <w:spacing w:val="-2"/>
          <w:szCs w:val="26"/>
        </w:rPr>
        <w:t>bullying), causing children frequently to feel frightened or in danger, or the exploitation or corruption of children.</w:t>
      </w:r>
    </w:p>
    <w:p w14:paraId="0669DBA4" w14:textId="77777777" w:rsidR="00B64986" w:rsidRPr="00B64986" w:rsidRDefault="00B64986" w:rsidP="00853D5F">
      <w:pPr>
        <w:rPr>
          <w:szCs w:val="26"/>
        </w:rPr>
      </w:pPr>
    </w:p>
    <w:p w14:paraId="261BD2C2" w14:textId="77777777" w:rsidR="00B64986" w:rsidRPr="00B64986" w:rsidRDefault="00B64986" w:rsidP="00853D5F">
      <w:pPr>
        <w:rPr>
          <w:szCs w:val="26"/>
        </w:rPr>
      </w:pPr>
      <w:r w:rsidRPr="00B64986">
        <w:rPr>
          <w:szCs w:val="26"/>
        </w:rPr>
        <w:t>Some level of emotional abuse is involved in all types of maltreatment of a child, though it may occur alone.</w:t>
      </w:r>
    </w:p>
    <w:p w14:paraId="14712E73" w14:textId="77777777" w:rsidR="00B64986" w:rsidRPr="00B64986" w:rsidRDefault="00B64986" w:rsidP="00AE32E4">
      <w:pPr>
        <w:outlineLvl w:val="0"/>
      </w:pPr>
      <w:r w:rsidRPr="00B64986">
        <w:t>Sexual abuse</w:t>
      </w:r>
    </w:p>
    <w:p w14:paraId="550FC0AD" w14:textId="77777777" w:rsidR="00B64986" w:rsidRPr="00B64986" w:rsidRDefault="00B64986" w:rsidP="00853D5F">
      <w:pPr>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14:paraId="585F90F3" w14:textId="77777777" w:rsidR="00B64986" w:rsidRPr="00B64986" w:rsidRDefault="00B64986" w:rsidP="00853D5F">
      <w:pPr>
        <w:rPr>
          <w:szCs w:val="26"/>
        </w:rPr>
      </w:pPr>
    </w:p>
    <w:p w14:paraId="6548ADE4" w14:textId="77777777" w:rsidR="00B64986" w:rsidRPr="00B64986" w:rsidRDefault="00B64986" w:rsidP="00853D5F">
      <w:pPr>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14:paraId="3043E815" w14:textId="77777777" w:rsidR="00B64986" w:rsidRPr="00B64986" w:rsidRDefault="00B64986" w:rsidP="00853D5F">
      <w:pPr>
        <w:rPr>
          <w:szCs w:val="26"/>
        </w:rPr>
      </w:pPr>
    </w:p>
    <w:p w14:paraId="382B48D1" w14:textId="77777777" w:rsidR="00B64986" w:rsidRPr="00B64986" w:rsidRDefault="00B64986" w:rsidP="00853D5F">
      <w:pPr>
        <w:rPr>
          <w:szCs w:val="26"/>
        </w:rPr>
      </w:pPr>
      <w:r w:rsidRPr="00B64986">
        <w:rPr>
          <w:szCs w:val="26"/>
        </w:rPr>
        <w:t>Sexual abuse is not solely perpetrated by adult males. Women can also commit acts of sexual abuse, as can other children.</w:t>
      </w:r>
    </w:p>
    <w:p w14:paraId="6F9555EF" w14:textId="77777777" w:rsidR="00B64986" w:rsidRPr="00B64986" w:rsidRDefault="00B64986" w:rsidP="00AE32E4">
      <w:pPr>
        <w:outlineLvl w:val="0"/>
      </w:pPr>
      <w:r w:rsidRPr="00B64986">
        <w:t>Neglect</w:t>
      </w:r>
    </w:p>
    <w:p w14:paraId="4F0EB420" w14:textId="77777777" w:rsidR="00B64986" w:rsidRPr="00B64986" w:rsidRDefault="00B64986" w:rsidP="00853D5F">
      <w:pPr>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22104AC" w14:textId="77777777" w:rsidR="00B64986" w:rsidRPr="00B64986" w:rsidRDefault="00B64986" w:rsidP="00AE32E4">
      <w:r w:rsidRPr="00B64986">
        <w:t>provide adequate food, clothing and shelter (including exclusion from home or abandonment)</w:t>
      </w:r>
    </w:p>
    <w:p w14:paraId="47BCF42E" w14:textId="77777777" w:rsidR="00B64986" w:rsidRPr="00B64986" w:rsidRDefault="00B64986" w:rsidP="00AE32E4">
      <w:r w:rsidRPr="00B64986">
        <w:t xml:space="preserve">protect a child from physical and emotional harm or danger </w:t>
      </w:r>
    </w:p>
    <w:p w14:paraId="36F05D4F" w14:textId="77777777" w:rsidR="00B64986" w:rsidRPr="00B64986" w:rsidRDefault="00B64986" w:rsidP="00AE32E4">
      <w:r w:rsidRPr="00B64986">
        <w:t xml:space="preserve">ensure adequate supervision (including the use of inadequate care-givers) </w:t>
      </w:r>
    </w:p>
    <w:p w14:paraId="3E386CF3" w14:textId="77777777" w:rsidR="00B64986" w:rsidRPr="00B64986" w:rsidRDefault="00B64986" w:rsidP="00AE32E4">
      <w:r w:rsidRPr="00B64986">
        <w:t>ensure access to appropriate medical care or treatment</w:t>
      </w:r>
    </w:p>
    <w:p w14:paraId="15B88A89" w14:textId="77777777" w:rsidR="00B64986" w:rsidRPr="00B64986" w:rsidRDefault="00B64986" w:rsidP="00853D5F">
      <w:pPr>
        <w:rPr>
          <w:szCs w:val="26"/>
        </w:rPr>
      </w:pPr>
    </w:p>
    <w:p w14:paraId="63A75E98" w14:textId="77777777" w:rsidR="00B64986" w:rsidRPr="00B64986" w:rsidRDefault="00B64986" w:rsidP="00853D5F">
      <w:pPr>
        <w:rPr>
          <w:szCs w:val="26"/>
        </w:rPr>
      </w:pPr>
      <w:r w:rsidRPr="00B64986">
        <w:rPr>
          <w:szCs w:val="26"/>
        </w:rPr>
        <w:t>It may also include neglect of, or unresponsiveness to, a child’s basic emotional needs.</w:t>
      </w:r>
    </w:p>
    <w:p w14:paraId="26E4C93C" w14:textId="77777777" w:rsidR="00B64986" w:rsidRPr="00B64986" w:rsidRDefault="00B64986" w:rsidP="00853D5F">
      <w:pPr>
        <w:rPr>
          <w:szCs w:val="26"/>
        </w:rPr>
      </w:pPr>
      <w:r w:rsidRPr="00B64986">
        <w:rPr>
          <w:szCs w:val="26"/>
        </w:rPr>
        <w:t xml:space="preserve"> </w:t>
      </w:r>
    </w:p>
    <w:p w14:paraId="3208B85F" w14:textId="77777777" w:rsidR="00B64986" w:rsidRPr="00B64986" w:rsidRDefault="00B64986" w:rsidP="00853D5F">
      <w:pPr>
        <w:rPr>
          <w:szCs w:val="26"/>
        </w:rPr>
      </w:pPr>
      <w:r w:rsidRPr="00B64986">
        <w:rPr>
          <w:szCs w:val="26"/>
        </w:rPr>
        <w:t xml:space="preserve"> </w:t>
      </w:r>
    </w:p>
    <w:p w14:paraId="1395E97C" w14:textId="77777777" w:rsidR="00AE32E4" w:rsidRDefault="00AE32E4" w:rsidP="00853D5F">
      <w:pPr>
        <w:rPr>
          <w:szCs w:val="26"/>
        </w:rPr>
      </w:pPr>
    </w:p>
    <w:p w14:paraId="792AECC5" w14:textId="77777777" w:rsidR="00AE32E4" w:rsidRDefault="00AE32E4">
      <w:pPr>
        <w:rPr>
          <w:szCs w:val="26"/>
        </w:rPr>
      </w:pPr>
      <w:r>
        <w:rPr>
          <w:szCs w:val="26"/>
        </w:rPr>
        <w:br w:type="page"/>
      </w:r>
    </w:p>
    <w:p w14:paraId="7ECA40A4" w14:textId="4C776EAA" w:rsidR="00103525" w:rsidRDefault="002A5490" w:rsidP="00853D5F">
      <w:pPr>
        <w:rPr>
          <w:szCs w:val="26"/>
        </w:rPr>
      </w:pPr>
      <w:r>
        <w:rPr>
          <w:noProof/>
        </w:rPr>
        <mc:AlternateContent>
          <mc:Choice Requires="wps">
            <w:drawing>
              <wp:anchor distT="0" distB="0" distL="114300" distR="114300" simplePos="0" relativeHeight="251668992" behindDoc="0" locked="0" layoutInCell="0" allowOverlap="1" wp14:anchorId="762D33AC" wp14:editId="3BF8A24E">
                <wp:simplePos x="0" y="0"/>
                <wp:positionH relativeFrom="margin">
                  <wp:posOffset>-232410</wp:posOffset>
                </wp:positionH>
                <wp:positionV relativeFrom="margin">
                  <wp:posOffset>248920</wp:posOffset>
                </wp:positionV>
                <wp:extent cx="6826885" cy="972820"/>
                <wp:effectExtent l="3175" t="7620" r="8890" b="635"/>
                <wp:wrapSquare wrapText="bothSides"/>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A29F57E" w14:textId="18D862B9" w:rsidR="0044377E" w:rsidRPr="00BF4F87" w:rsidRDefault="002A5490" w:rsidP="0054687F">
                            <w:r>
                              <w:rPr>
                                <w:noProof/>
                                <w:color w:val="FFFFFF"/>
                                <w:spacing w:val="5"/>
                                <w:sz w:val="48"/>
                                <w:szCs w:val="52"/>
                              </w:rPr>
                              <w:drawing>
                                <wp:inline distT="0" distB="0" distL="0" distR="0" wp14:anchorId="02BAB47D" wp14:editId="63323998">
                                  <wp:extent cx="323215" cy="294640"/>
                                  <wp:effectExtent l="0" t="0" r="0" b="0"/>
                                  <wp:docPr id="15" name="Picture 15"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A5</w:t>
                            </w:r>
                            <w:r w:rsidR="0044377E" w:rsidRPr="009428F3">
                              <w:rPr>
                                <w:color w:val="FFFFFF"/>
                                <w:sz w:val="48"/>
                                <w:szCs w:val="48"/>
                              </w:rPr>
                              <w:br/>
                            </w:r>
                            <w:r w:rsidR="0044377E" w:rsidRPr="009428F3">
                              <w:rPr>
                                <w:b/>
                                <w:color w:val="FFFFFF"/>
                                <w:sz w:val="36"/>
                                <w:szCs w:val="36"/>
                              </w:rPr>
                              <w:t>What is abuse of adults at risk?</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2D33AC" id="AutoShape 45" o:spid="_x0000_s1036" style="position:absolute;margin-left:-18.3pt;margin-top:19.6pt;width:537.55pt;height:76.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14:paraId="2A29F57E" w14:textId="18D862B9" w:rsidR="0044377E" w:rsidRPr="00BF4F87" w:rsidRDefault="002A5490" w:rsidP="0054687F">
                      <w:r>
                        <w:rPr>
                          <w:noProof/>
                          <w:color w:val="FFFFFF"/>
                          <w:spacing w:val="5"/>
                          <w:sz w:val="48"/>
                          <w:szCs w:val="52"/>
                        </w:rPr>
                        <w:drawing>
                          <wp:inline distT="0" distB="0" distL="0" distR="0" wp14:anchorId="02BAB47D" wp14:editId="63323998">
                            <wp:extent cx="323215" cy="294640"/>
                            <wp:effectExtent l="0" t="0" r="0" b="0"/>
                            <wp:docPr id="15" name="Picture 15"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A5</w:t>
                      </w:r>
                      <w:r w:rsidR="0044377E" w:rsidRPr="009428F3">
                        <w:rPr>
                          <w:color w:val="FFFFFF"/>
                          <w:sz w:val="48"/>
                          <w:szCs w:val="48"/>
                        </w:rPr>
                        <w:br/>
                      </w:r>
                      <w:r w:rsidR="0044377E" w:rsidRPr="009428F3">
                        <w:rPr>
                          <w:b/>
                          <w:color w:val="FFFFFF"/>
                          <w:sz w:val="36"/>
                          <w:szCs w:val="36"/>
                        </w:rPr>
                        <w:t>What is abuse of adults at risk?</w:t>
                      </w:r>
                    </w:p>
                  </w:txbxContent>
                </v:textbox>
                <w10:wrap type="square" anchorx="margin" anchory="margin"/>
              </v:roundrect>
            </w:pict>
          </mc:Fallback>
        </mc:AlternateContent>
      </w:r>
    </w:p>
    <w:p w14:paraId="301ED62E" w14:textId="77777777" w:rsidR="00B64986" w:rsidRPr="00B64986" w:rsidRDefault="00B64986" w:rsidP="00853D5F">
      <w:pPr>
        <w:rPr>
          <w:szCs w:val="26"/>
        </w:rPr>
      </w:pPr>
    </w:p>
    <w:p w14:paraId="2A0B6D44" w14:textId="77777777"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w:t>
      </w:r>
      <w:r w:rsidR="002641DF">
        <w:rPr>
          <w:szCs w:val="26"/>
        </w:rPr>
        <w:t>may occur when a vulnerable per</w:t>
      </w:r>
      <w:r w:rsidR="00B64986" w:rsidRPr="00B64986">
        <w:rPr>
          <w:szCs w:val="26"/>
        </w:rPr>
        <w:t xml:space="preserve">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14:paraId="136B9948" w14:textId="77777777" w:rsidR="00B64986" w:rsidRPr="00B64986" w:rsidRDefault="00B64986" w:rsidP="0054687F">
      <w:pPr>
        <w:outlineLvl w:val="0"/>
      </w:pPr>
      <w:r w:rsidRPr="00B64986">
        <w:t xml:space="preserve">Physical abuse </w:t>
      </w:r>
    </w:p>
    <w:p w14:paraId="21E40EE3" w14:textId="77777777" w:rsidR="00B64986" w:rsidRPr="00B64986" w:rsidRDefault="00B64986" w:rsidP="00853D5F">
      <w:pPr>
        <w:rPr>
          <w:szCs w:val="26"/>
        </w:rPr>
      </w:pPr>
      <w:r w:rsidRPr="00B64986">
        <w:rPr>
          <w:szCs w:val="26"/>
        </w:rPr>
        <w:t>This is the infliction of pain or physical injury, which is either caused deliber</w:t>
      </w:r>
      <w:r w:rsidR="002641DF">
        <w:rPr>
          <w:szCs w:val="26"/>
        </w:rPr>
        <w:t>ately, o</w:t>
      </w:r>
      <w:r w:rsidR="0054687F">
        <w:rPr>
          <w:szCs w:val="26"/>
        </w:rPr>
        <w:t xml:space="preserve">r through </w:t>
      </w:r>
      <w:r w:rsidR="0054687F">
        <w:rPr>
          <w:szCs w:val="26"/>
        </w:rPr>
        <w:br/>
        <w:t>lack of care</w:t>
      </w:r>
      <w:r w:rsidRPr="00B64986">
        <w:rPr>
          <w:szCs w:val="26"/>
        </w:rPr>
        <w:t xml:space="preserve">. </w:t>
      </w:r>
    </w:p>
    <w:p w14:paraId="451BE8FD" w14:textId="77777777" w:rsidR="00B64986" w:rsidRPr="00B64986" w:rsidRDefault="00B64986" w:rsidP="0054687F">
      <w:pPr>
        <w:outlineLvl w:val="0"/>
      </w:pPr>
      <w:r w:rsidRPr="00B64986">
        <w:t xml:space="preserve">Psychological or emotional abuse </w:t>
      </w:r>
    </w:p>
    <w:p w14:paraId="5AC61989" w14:textId="77777777"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14:paraId="7CCE7E9F" w14:textId="77777777" w:rsidR="00B64986" w:rsidRPr="00B64986" w:rsidRDefault="00B64986" w:rsidP="0054687F">
      <w:pPr>
        <w:outlineLvl w:val="0"/>
      </w:pPr>
      <w:r w:rsidRPr="00B64986">
        <w:t xml:space="preserve">Sexual abuse </w:t>
      </w:r>
    </w:p>
    <w:p w14:paraId="18DCA282" w14:textId="77777777"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63531BBB" w14:textId="77777777" w:rsidR="00B64986" w:rsidRPr="00B64986" w:rsidRDefault="00B64986" w:rsidP="0054687F">
      <w:pPr>
        <w:outlineLvl w:val="0"/>
      </w:pPr>
      <w:r w:rsidRPr="00B64986">
        <w:t xml:space="preserve">Neglect or Act of Omission </w:t>
      </w:r>
    </w:p>
    <w:p w14:paraId="065BD238" w14:textId="77777777"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well being or development is impaired. </w:t>
      </w:r>
    </w:p>
    <w:p w14:paraId="0B9C566F" w14:textId="77777777" w:rsidR="00B64986" w:rsidRPr="00B64986" w:rsidRDefault="00B64986" w:rsidP="0054687F">
      <w:pPr>
        <w:outlineLvl w:val="0"/>
      </w:pPr>
      <w:r w:rsidRPr="00B64986">
        <w:t xml:space="preserve">Financial or material abuse </w:t>
      </w:r>
    </w:p>
    <w:p w14:paraId="07AC9A9F" w14:textId="77777777" w:rsidR="00B64986" w:rsidRPr="00B64986" w:rsidRDefault="00B64986" w:rsidP="00853D5F">
      <w:pPr>
        <w:rPr>
          <w:szCs w:val="26"/>
        </w:rPr>
      </w:pPr>
      <w:r w:rsidRPr="00B64986">
        <w:rPr>
          <w:szCs w:val="26"/>
        </w:rPr>
        <w:t>This is the inappropriate use, misappropriation, embezzlement or theft of money, property or possessions</w:t>
      </w:r>
      <w:r w:rsidR="00613087">
        <w:rPr>
          <w:szCs w:val="26"/>
        </w:rPr>
        <w:t xml:space="preserve"> directly or by deceit</w:t>
      </w:r>
      <w:r w:rsidRPr="00B64986">
        <w:rPr>
          <w:szCs w:val="26"/>
        </w:rPr>
        <w:t xml:space="preserve">. </w:t>
      </w:r>
    </w:p>
    <w:p w14:paraId="03B48561" w14:textId="77777777" w:rsidR="00B64986" w:rsidRPr="00B64986" w:rsidRDefault="00B64986" w:rsidP="0054687F">
      <w:pPr>
        <w:outlineLvl w:val="0"/>
      </w:pPr>
      <w:r w:rsidRPr="00B64986">
        <w:t xml:space="preserve">Discriminatory abuse </w:t>
      </w:r>
    </w:p>
    <w:p w14:paraId="3F6D95E2" w14:textId="77777777" w:rsidR="00B64986" w:rsidRPr="00B64986" w:rsidRDefault="00B64986" w:rsidP="00853D5F">
      <w:pPr>
        <w:rPr>
          <w:szCs w:val="26"/>
        </w:rPr>
      </w:pPr>
      <w:r w:rsidRPr="00B64986">
        <w:rPr>
          <w:szCs w:val="26"/>
        </w:rPr>
        <w:t xml:space="preserve">This is the inappropriate treatment of an adult at risk because of their age, gender, race, religion, cultural background, sexuality, </w:t>
      </w:r>
      <w:r w:rsidR="000B696B">
        <w:rPr>
          <w:szCs w:val="26"/>
        </w:rPr>
        <w:t xml:space="preserve">or </w:t>
      </w:r>
      <w:r w:rsidRPr="00B64986">
        <w:rPr>
          <w:szCs w:val="26"/>
        </w:rPr>
        <w:t xml:space="preserve">disability. Discriminatory abuse exists when values, beliefs or culture result in a misuse of power that denies opportunity to some groups or individuals. Discriminatory abuse links to all other forms of abuse. </w:t>
      </w:r>
    </w:p>
    <w:p w14:paraId="6A1BC90E" w14:textId="77777777" w:rsidR="00B64986" w:rsidRPr="00B64986" w:rsidRDefault="00B64986" w:rsidP="00853D5F">
      <w:pPr>
        <w:rPr>
          <w:szCs w:val="26"/>
        </w:rPr>
      </w:pPr>
    </w:p>
    <w:p w14:paraId="46FD02A4" w14:textId="77777777" w:rsidR="00B64986" w:rsidRPr="00B64986" w:rsidRDefault="00B64986" w:rsidP="0054687F">
      <w:pPr>
        <w:outlineLvl w:val="0"/>
      </w:pPr>
      <w:r w:rsidRPr="00B64986">
        <w:t xml:space="preserve">Institutional abuse </w:t>
      </w:r>
    </w:p>
    <w:p w14:paraId="735B1E46" w14:textId="77777777" w:rsidR="00B64986" w:rsidRPr="00B64986" w:rsidRDefault="000B696B" w:rsidP="00853D5F">
      <w:pPr>
        <w:rPr>
          <w:szCs w:val="26"/>
        </w:rPr>
      </w:pPr>
      <w:r>
        <w:rPr>
          <w:szCs w:val="26"/>
        </w:rPr>
        <w:t>T</w:t>
      </w:r>
      <w:r w:rsidR="00B64986" w:rsidRPr="00B64986">
        <w:rPr>
          <w:szCs w:val="26"/>
        </w:rPr>
        <w:t>his is the mistreatment or abuse of an adult at risk by a regime or individuals within an institution (e.g. hospital or care home) or in the community. It can be through repeated acts of poor or inadequate care and neglect or poor professional practice.</w:t>
      </w:r>
    </w:p>
    <w:p w14:paraId="09A55553" w14:textId="1DDDA6B5" w:rsidR="00B64986" w:rsidRPr="00B64986" w:rsidRDefault="002A5490" w:rsidP="00853D5F">
      <w:pPr>
        <w:rPr>
          <w:szCs w:val="26"/>
        </w:rPr>
      </w:pPr>
      <w:r>
        <w:rPr>
          <w:noProof/>
        </w:rPr>
        <mc:AlternateContent>
          <mc:Choice Requires="wps">
            <w:drawing>
              <wp:anchor distT="0" distB="0" distL="114300" distR="114300" simplePos="0" relativeHeight="251670016" behindDoc="0" locked="0" layoutInCell="0" allowOverlap="1" wp14:anchorId="3F243782" wp14:editId="7661B806">
                <wp:simplePos x="0" y="0"/>
                <wp:positionH relativeFrom="margin">
                  <wp:posOffset>-508635</wp:posOffset>
                </wp:positionH>
                <wp:positionV relativeFrom="margin">
                  <wp:posOffset>401320</wp:posOffset>
                </wp:positionV>
                <wp:extent cx="6826885" cy="972820"/>
                <wp:effectExtent l="3175" t="7620" r="8890" b="635"/>
                <wp:wrapSquare wrapText="bothSides"/>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alpha val="78998"/>
                              </a:srgbClr>
                            </a:gs>
                            <a:gs pos="100000">
                              <a:srgbClr val="A0E0C2"/>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09B5D66E" w14:textId="35409516" w:rsidR="0044377E" w:rsidRPr="00BF4F87" w:rsidRDefault="002A5490" w:rsidP="0054687F">
                            <w:pPr>
                              <w:jc w:val="right"/>
                            </w:pPr>
                            <w:r>
                              <w:rPr>
                                <w:noProof/>
                                <w:color w:val="FFFFFF"/>
                                <w:spacing w:val="5"/>
                                <w:sz w:val="48"/>
                                <w:szCs w:val="52"/>
                              </w:rPr>
                              <w:drawing>
                                <wp:inline distT="0" distB="0" distL="0" distR="0" wp14:anchorId="4FAAE192" wp14:editId="6B9E5C1C">
                                  <wp:extent cx="323215" cy="294640"/>
                                  <wp:effectExtent l="0" t="0" r="0" b="0"/>
                                  <wp:docPr id="17" name="Picture 17"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A6</w:t>
                            </w:r>
                            <w:r w:rsidR="0044377E" w:rsidRPr="009428F3">
                              <w:rPr>
                                <w:color w:val="FFFFFF"/>
                                <w:sz w:val="48"/>
                                <w:szCs w:val="48"/>
                              </w:rPr>
                              <w:br/>
                            </w:r>
                            <w:r w:rsidR="0044377E" w:rsidRPr="009428F3">
                              <w:rPr>
                                <w:b/>
                                <w:color w:val="FFFFFF"/>
                                <w:sz w:val="36"/>
                                <w:szCs w:val="36"/>
                              </w:rPr>
                              <w:t xml:space="preserve">Signs of possible abuse in children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243782" id="AutoShape 46" o:spid="_x0000_s1037" style="position:absolute;margin-left:-40.05pt;margin-top:31.6pt;width:537.55pt;height:76.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" o:allowincell="f" fillcolor="#a0e0c2" stroked="f" strokecolor="#4f81bd">
                <v:fill opacity="51772f" color2="#a0e0c2" rotate="t" angle="90" focus="100%" type="gradient"/>
                <v:shadow type="perspective" color="#bfbfbf" opacity=".5" origin="-.5,-.5" offset="51pt,-10pt" matrix=".75,,,.75"/>
                <v:textbox inset="18pt,15pt,18pt,.75pt">
                  <w:txbxContent>
                    <w:p w14:paraId="09B5D66E" w14:textId="35409516" w:rsidR="0044377E" w:rsidRPr="00BF4F87" w:rsidRDefault="002A5490" w:rsidP="0054687F">
                      <w:pPr>
                        <w:jc w:val="right"/>
                      </w:pPr>
                      <w:r>
                        <w:rPr>
                          <w:noProof/>
                          <w:color w:val="FFFFFF"/>
                          <w:spacing w:val="5"/>
                          <w:sz w:val="48"/>
                          <w:szCs w:val="52"/>
                        </w:rPr>
                        <w:drawing>
                          <wp:inline distT="0" distB="0" distL="0" distR="0" wp14:anchorId="4FAAE192" wp14:editId="6B9E5C1C">
                            <wp:extent cx="323215" cy="294640"/>
                            <wp:effectExtent l="0" t="0" r="0" b="0"/>
                            <wp:docPr id="17" name="Picture 17"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A6</w:t>
                      </w:r>
                      <w:r w:rsidR="0044377E" w:rsidRPr="009428F3">
                        <w:rPr>
                          <w:color w:val="FFFFFF"/>
                          <w:sz w:val="48"/>
                          <w:szCs w:val="48"/>
                        </w:rPr>
                        <w:br/>
                      </w:r>
                      <w:r w:rsidR="0044377E" w:rsidRPr="009428F3">
                        <w:rPr>
                          <w:b/>
                          <w:color w:val="FFFFFF"/>
                          <w:sz w:val="36"/>
                          <w:szCs w:val="36"/>
                        </w:rPr>
                        <w:t xml:space="preserve">Signs of possible abuse in children        </w:t>
                      </w:r>
                    </w:p>
                  </w:txbxContent>
                </v:textbox>
                <w10:wrap type="square" anchorx="margin" anchory="margin"/>
              </v:roundrect>
            </w:pict>
          </mc:Fallback>
        </mc:AlternateContent>
      </w:r>
      <w:r w:rsidR="00B64986" w:rsidRPr="00B64986">
        <w:rPr>
          <w:szCs w:val="26"/>
        </w:rPr>
        <w:t xml:space="preserve"> </w:t>
      </w:r>
    </w:p>
    <w:p w14:paraId="26C7083A" w14:textId="77777777" w:rsidR="00B64986" w:rsidRPr="00B64986" w:rsidRDefault="0054687F" w:rsidP="00853D5F">
      <w:pPr>
        <w:rPr>
          <w:szCs w:val="26"/>
        </w:rPr>
      </w:pPr>
      <w:r>
        <w:rPr>
          <w:szCs w:val="26"/>
        </w:rPr>
        <w:t xml:space="preserve">                       </w:t>
      </w:r>
      <w:r w:rsidR="00B64986" w:rsidRPr="00B64986">
        <w:rPr>
          <w:szCs w:val="26"/>
        </w:rPr>
        <w:t xml:space="preserve">                                             </w:t>
      </w:r>
    </w:p>
    <w:p w14:paraId="3C935FF4" w14:textId="77777777" w:rsidR="00B64986" w:rsidRPr="00B64986" w:rsidRDefault="00B64986" w:rsidP="0054687F">
      <w:pPr>
        <w:outlineLvl w:val="0"/>
      </w:pPr>
      <w:r w:rsidRPr="00B64986">
        <w:t>• Physical abuse</w:t>
      </w:r>
    </w:p>
    <w:p w14:paraId="7CD4E708" w14:textId="77777777" w:rsidR="00B64986" w:rsidRPr="00B64986" w:rsidRDefault="00B64986" w:rsidP="00853D5F">
      <w:pPr>
        <w:rPr>
          <w:szCs w:val="26"/>
        </w:rPr>
      </w:pPr>
    </w:p>
    <w:p w14:paraId="0EB0247B" w14:textId="77777777" w:rsidR="00B64986" w:rsidRPr="00B64986" w:rsidRDefault="00B64986" w:rsidP="00853D5F">
      <w:pPr>
        <w:rPr>
          <w:szCs w:val="26"/>
        </w:rPr>
      </w:pPr>
      <w:r w:rsidRPr="00B64986">
        <w:rPr>
          <w:szCs w:val="26"/>
        </w:rPr>
        <w:t xml:space="preserve">Physical signs include: </w:t>
      </w:r>
    </w:p>
    <w:p w14:paraId="16743EDB" w14:textId="77777777" w:rsidR="00B64986" w:rsidRPr="00B64986" w:rsidRDefault="00B64986" w:rsidP="0054687F">
      <w:r w:rsidRPr="00B64986">
        <w:t xml:space="preserve">Unexplained injuries </w:t>
      </w:r>
    </w:p>
    <w:p w14:paraId="049C0592" w14:textId="77777777" w:rsidR="00B64986" w:rsidRPr="00B64986" w:rsidRDefault="00B64986" w:rsidP="0054687F">
      <w:r w:rsidRPr="00B64986">
        <w:t xml:space="preserve">Injuries that are inconsistent with the explanation </w:t>
      </w:r>
    </w:p>
    <w:p w14:paraId="708E5361" w14:textId="77777777" w:rsidR="00B64986" w:rsidRPr="00B64986" w:rsidRDefault="00B64986" w:rsidP="0054687F">
      <w:r w:rsidRPr="00B64986">
        <w:t xml:space="preserve">Injuries that reflect an article being used e.g. an iron </w:t>
      </w:r>
    </w:p>
    <w:p w14:paraId="1F21A9ED" w14:textId="77777777" w:rsidR="00B64986" w:rsidRPr="00B64986" w:rsidRDefault="00B64986" w:rsidP="0054687F">
      <w:r w:rsidRPr="00B64986">
        <w:t xml:space="preserve">Bruising, especially the trunk, upper arm, shoulders, neck or finger tip bruising </w:t>
      </w:r>
    </w:p>
    <w:p w14:paraId="69809BF9" w14:textId="77777777" w:rsidR="00B64986" w:rsidRPr="00B64986" w:rsidRDefault="00B64986" w:rsidP="0054687F">
      <w:r w:rsidRPr="00B64986">
        <w:t xml:space="preserve">Burns/scalds, especially from a cigarette </w:t>
      </w:r>
    </w:p>
    <w:p w14:paraId="05EC861D" w14:textId="77777777" w:rsidR="00B64986" w:rsidRPr="00B64986" w:rsidRDefault="00B64986" w:rsidP="0054687F">
      <w:r w:rsidRPr="00B64986">
        <w:t xml:space="preserve">Human bite marks </w:t>
      </w:r>
    </w:p>
    <w:p w14:paraId="5DE1B42A" w14:textId="77777777" w:rsidR="00B64986" w:rsidRPr="00B64986" w:rsidRDefault="00B64986" w:rsidP="0054687F">
      <w:r w:rsidRPr="00B64986">
        <w:t xml:space="preserve">Fractures, especially spiral </w:t>
      </w:r>
    </w:p>
    <w:p w14:paraId="36C9A0DA" w14:textId="77777777" w:rsidR="00B64986" w:rsidRPr="00B64986" w:rsidRDefault="00B64986" w:rsidP="0054687F">
      <w:r w:rsidRPr="00B64986">
        <w:t xml:space="preserve">Swelling and lack of normal use of limbs </w:t>
      </w:r>
    </w:p>
    <w:p w14:paraId="702C8CC1" w14:textId="77777777" w:rsidR="00B64986" w:rsidRPr="00B64986" w:rsidRDefault="00B64986" w:rsidP="0054687F">
      <w:r w:rsidRPr="00B64986">
        <w:t xml:space="preserve">Serious injury with lack of / inconsistent explanation </w:t>
      </w:r>
    </w:p>
    <w:p w14:paraId="7820C5D7" w14:textId="77777777" w:rsidR="00B64986" w:rsidRPr="0054687F" w:rsidRDefault="00B64986" w:rsidP="00853D5F">
      <w:r w:rsidRPr="00B64986">
        <w:t>Untreated injuries</w:t>
      </w:r>
    </w:p>
    <w:p w14:paraId="1C52C185" w14:textId="77777777" w:rsidR="00B64986" w:rsidRPr="0054687F" w:rsidRDefault="00B64986" w:rsidP="0054687F">
      <w:pPr>
        <w:outlineLvl w:val="2"/>
      </w:pPr>
      <w:r w:rsidRPr="0054687F">
        <w:t xml:space="preserve">Psychological/emotional signs include: </w:t>
      </w:r>
    </w:p>
    <w:p w14:paraId="2DD6BAE6" w14:textId="77777777" w:rsidR="00B64986" w:rsidRPr="00B64986" w:rsidRDefault="00B64986" w:rsidP="0054687F">
      <w:r w:rsidRPr="00B64986">
        <w:t xml:space="preserve">Unusually fearful with adults </w:t>
      </w:r>
    </w:p>
    <w:p w14:paraId="21CCCA25" w14:textId="77777777" w:rsidR="00B64986" w:rsidRPr="00B64986" w:rsidRDefault="00B64986" w:rsidP="0054687F">
      <w:r w:rsidRPr="00B64986">
        <w:t xml:space="preserve">Unnaturally compliant to parents </w:t>
      </w:r>
    </w:p>
    <w:p w14:paraId="4873B6F2" w14:textId="77777777" w:rsidR="00B64986" w:rsidRPr="00B64986" w:rsidRDefault="00B64986" w:rsidP="0054687F">
      <w:r w:rsidRPr="00B64986">
        <w:t xml:space="preserve">Refusal to discuss injuries/fear of medical help </w:t>
      </w:r>
    </w:p>
    <w:p w14:paraId="1A3E4306" w14:textId="77777777" w:rsidR="00B64986" w:rsidRPr="00B64986" w:rsidRDefault="00B64986" w:rsidP="0054687F">
      <w:r w:rsidRPr="00B64986">
        <w:t xml:space="preserve">Withdrawal from physical contact </w:t>
      </w:r>
    </w:p>
    <w:p w14:paraId="619E003D" w14:textId="77777777" w:rsidR="00B64986" w:rsidRPr="00B64986" w:rsidRDefault="00B64986" w:rsidP="0054687F">
      <w:r w:rsidRPr="00B64986">
        <w:t xml:space="preserve">Aggression towards others </w:t>
      </w:r>
    </w:p>
    <w:p w14:paraId="057C13CF" w14:textId="77777777" w:rsidR="00B64986" w:rsidRPr="0054687F" w:rsidRDefault="00B64986" w:rsidP="00853D5F">
      <w:r w:rsidRPr="00B64986">
        <w:t>Wears cover up clothing</w:t>
      </w:r>
    </w:p>
    <w:p w14:paraId="0410920B" w14:textId="77777777" w:rsidR="00B64986" w:rsidRPr="0054687F" w:rsidRDefault="00B64986" w:rsidP="0054687F">
      <w:pPr>
        <w:outlineLvl w:val="2"/>
      </w:pPr>
      <w:r w:rsidRPr="0054687F">
        <w:lastRenderedPageBreak/>
        <w:t xml:space="preserve">Factitious illness by proxy </w:t>
      </w:r>
    </w:p>
    <w:p w14:paraId="0ABF590F" w14:textId="77777777" w:rsidR="00B64986" w:rsidRPr="0054687F" w:rsidRDefault="00B64986" w:rsidP="00853D5F">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14:paraId="69C85C9A" w14:textId="77777777" w:rsidR="00B64986" w:rsidRPr="0054687F" w:rsidRDefault="00B64986" w:rsidP="0054687F">
      <w:pPr>
        <w:outlineLvl w:val="2"/>
      </w:pPr>
      <w:r w:rsidRPr="0054687F">
        <w:t xml:space="preserve">Female Genital Mutilation </w:t>
      </w:r>
    </w:p>
    <w:p w14:paraId="46957D13" w14:textId="77777777" w:rsidR="00B64986" w:rsidRPr="0054687F" w:rsidRDefault="00B64986" w:rsidP="00853D5F">
      <w:r w:rsidRPr="00B64986">
        <w:t>A cultural (not religious) procedure whereby parts of female genitalia are removed – also referred to as female circumcision. Thi</w:t>
      </w:r>
      <w:r w:rsidR="000B696B">
        <w:t>s is normally undertaken on pre-</w:t>
      </w:r>
      <w:r w:rsidRPr="00B64986">
        <w:t>pubescent girls who are either taken abroad for procedure or “practitioners” come to the UK. There can be no anaesthetic and no sterile equipment used. Complications include serious infection, septicaemia, numerous gynaecological problems and in some cases, death.</w:t>
      </w:r>
    </w:p>
    <w:p w14:paraId="6FEC28C7" w14:textId="77777777" w:rsidR="00B64986" w:rsidRPr="00B64986" w:rsidRDefault="00B64986" w:rsidP="0054687F">
      <w:pPr>
        <w:outlineLvl w:val="0"/>
      </w:pPr>
      <w:r w:rsidRPr="00B64986">
        <w:t>• Emotional abuse</w:t>
      </w:r>
    </w:p>
    <w:p w14:paraId="51E54331" w14:textId="77777777" w:rsidR="00B64986" w:rsidRPr="00B64986" w:rsidRDefault="00B64986" w:rsidP="00853D5F">
      <w:pPr>
        <w:rPr>
          <w:szCs w:val="26"/>
        </w:rPr>
      </w:pPr>
    </w:p>
    <w:p w14:paraId="634F9407" w14:textId="77777777" w:rsidR="00B64986" w:rsidRPr="00B64986" w:rsidRDefault="00B64986" w:rsidP="00853D5F">
      <w:pPr>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14:paraId="7EEEB997" w14:textId="77777777" w:rsidR="00B64986" w:rsidRDefault="00B64986" w:rsidP="00853D5F">
      <w:pPr>
        <w:rPr>
          <w:szCs w:val="26"/>
        </w:rPr>
      </w:pPr>
    </w:p>
    <w:p w14:paraId="2752C906" w14:textId="77777777" w:rsidR="005D6E6A" w:rsidRPr="00B64986" w:rsidRDefault="005D6E6A" w:rsidP="00853D5F">
      <w:pPr>
        <w:rPr>
          <w:szCs w:val="26"/>
        </w:rPr>
      </w:pPr>
    </w:p>
    <w:p w14:paraId="2DF6A5B3" w14:textId="77777777" w:rsidR="00B64986" w:rsidRPr="00B64986" w:rsidRDefault="00B64986" w:rsidP="00853D5F">
      <w:pPr>
        <w:rPr>
          <w:szCs w:val="26"/>
        </w:rPr>
      </w:pPr>
      <w:r w:rsidRPr="00B64986">
        <w:rPr>
          <w:szCs w:val="26"/>
        </w:rPr>
        <w:t xml:space="preserve">Signs include:  </w:t>
      </w:r>
    </w:p>
    <w:p w14:paraId="6A3F988B" w14:textId="77777777" w:rsidR="00B64986" w:rsidRPr="00B64986" w:rsidRDefault="00B64986" w:rsidP="0054687F">
      <w:r w:rsidRPr="00B64986">
        <w:t xml:space="preserve">Physical, mental and emotional lags </w:t>
      </w:r>
    </w:p>
    <w:p w14:paraId="24CC0881" w14:textId="77777777" w:rsidR="00B64986" w:rsidRPr="00B64986" w:rsidRDefault="00B64986" w:rsidP="0054687F">
      <w:r w:rsidRPr="00B64986">
        <w:t xml:space="preserve">Acceptance of punishments, which appear excessive </w:t>
      </w:r>
    </w:p>
    <w:p w14:paraId="426F07F1" w14:textId="77777777" w:rsidR="00B64986" w:rsidRPr="00B64986" w:rsidRDefault="00B64986" w:rsidP="0054687F">
      <w:r w:rsidRPr="00B64986">
        <w:t xml:space="preserve">Over reaction to mistakes </w:t>
      </w:r>
    </w:p>
    <w:p w14:paraId="3890828A" w14:textId="77777777" w:rsidR="00B64986" w:rsidRPr="00B64986" w:rsidRDefault="00B64986" w:rsidP="0054687F">
      <w:r w:rsidRPr="00B64986">
        <w:t xml:space="preserve">Continual self-depreciation </w:t>
      </w:r>
    </w:p>
    <w:p w14:paraId="1AECC7BE" w14:textId="77777777" w:rsidR="00B64986" w:rsidRPr="00B64986" w:rsidRDefault="00B64986" w:rsidP="0054687F">
      <w:r w:rsidRPr="00B64986">
        <w:t xml:space="preserve">Sudden speech disorders </w:t>
      </w:r>
    </w:p>
    <w:p w14:paraId="08B7952D" w14:textId="77777777" w:rsidR="00B64986" w:rsidRPr="00B64986" w:rsidRDefault="00B64986" w:rsidP="0054687F">
      <w:r w:rsidRPr="00B64986">
        <w:t xml:space="preserve">Fear of new situations </w:t>
      </w:r>
    </w:p>
    <w:p w14:paraId="05E287F6" w14:textId="77777777" w:rsidR="00B64986" w:rsidRPr="00B64986" w:rsidRDefault="00B64986" w:rsidP="0054687F">
      <w:r w:rsidRPr="00B64986">
        <w:t xml:space="preserve">Neurotic behaviour (such as rocking, hair twisting, thumb sucking) </w:t>
      </w:r>
    </w:p>
    <w:p w14:paraId="5E86AD13" w14:textId="77777777" w:rsidR="00B64986" w:rsidRPr="00B64986" w:rsidRDefault="00B64986" w:rsidP="0054687F">
      <w:r w:rsidRPr="00B64986">
        <w:t xml:space="preserve">Self harm </w:t>
      </w:r>
    </w:p>
    <w:p w14:paraId="6FAAA165" w14:textId="77777777" w:rsidR="00B64986" w:rsidRPr="00B64986" w:rsidRDefault="00B64986" w:rsidP="0054687F">
      <w:r w:rsidRPr="00B64986">
        <w:t>Extremes of passivity or aggression</w:t>
      </w:r>
    </w:p>
    <w:p w14:paraId="7FFE8451" w14:textId="77777777" w:rsidR="00B64986" w:rsidRPr="00B64986" w:rsidRDefault="0054687F" w:rsidP="0054687F">
      <w:r>
        <w:t xml:space="preserve">Drug/solvent abuse </w:t>
      </w:r>
    </w:p>
    <w:p w14:paraId="62271587" w14:textId="77777777" w:rsidR="00B64986" w:rsidRPr="00B64986" w:rsidRDefault="00B64986" w:rsidP="0054687F">
      <w:r w:rsidRPr="00B64986">
        <w:t xml:space="preserve">Running away </w:t>
      </w:r>
    </w:p>
    <w:p w14:paraId="1071D0DC" w14:textId="77777777" w:rsidR="00B64986" w:rsidRPr="00B64986" w:rsidRDefault="000B696B" w:rsidP="0054687F">
      <w:r>
        <w:t>Bullying/a</w:t>
      </w:r>
      <w:r w:rsidR="00B64986" w:rsidRPr="00B64986">
        <w:t xml:space="preserve">ggression </w:t>
      </w:r>
    </w:p>
    <w:p w14:paraId="79664237" w14:textId="77777777" w:rsidR="00B64986" w:rsidRPr="00B64986" w:rsidRDefault="00B64986" w:rsidP="0054687F">
      <w:r w:rsidRPr="00B64986">
        <w:t xml:space="preserve">Overly compliant behaviour </w:t>
      </w:r>
    </w:p>
    <w:p w14:paraId="63071DF5" w14:textId="77777777" w:rsidR="00B64986" w:rsidRPr="00B64986" w:rsidRDefault="00B64986" w:rsidP="0054687F">
      <w:r w:rsidRPr="00B64986">
        <w:t xml:space="preserve">Overeating or loss of appetite </w:t>
      </w:r>
    </w:p>
    <w:p w14:paraId="23152216" w14:textId="77777777" w:rsidR="00B64986" w:rsidRPr="00B64986" w:rsidRDefault="00B64986" w:rsidP="0054687F">
      <w:r w:rsidRPr="00B64986">
        <w:t xml:space="preserve">Clingy </w:t>
      </w:r>
    </w:p>
    <w:p w14:paraId="7CC976E9" w14:textId="77777777" w:rsidR="00B64986" w:rsidRPr="00B64986" w:rsidRDefault="00B64986" w:rsidP="0054687F">
      <w:r w:rsidRPr="00B64986">
        <w:t xml:space="preserve">Fearful/withdrawn </w:t>
      </w:r>
    </w:p>
    <w:p w14:paraId="57E3CF70" w14:textId="77777777" w:rsidR="00B64986" w:rsidRPr="0054687F" w:rsidRDefault="00B64986" w:rsidP="00853D5F">
      <w:r w:rsidRPr="00B64986">
        <w:t>Sleep disorders</w:t>
      </w:r>
    </w:p>
    <w:p w14:paraId="5999F332" w14:textId="77777777" w:rsidR="00B64986" w:rsidRPr="00B64986" w:rsidRDefault="00B64986" w:rsidP="0054687F">
      <w:pPr>
        <w:outlineLvl w:val="0"/>
      </w:pPr>
      <w:r w:rsidRPr="00B64986">
        <w:t>• Neglect</w:t>
      </w:r>
    </w:p>
    <w:p w14:paraId="0213BA82" w14:textId="77777777" w:rsidR="00B64986" w:rsidRPr="00B64986" w:rsidRDefault="00B64986" w:rsidP="00853D5F">
      <w:pPr>
        <w:rPr>
          <w:szCs w:val="26"/>
        </w:rPr>
      </w:pPr>
    </w:p>
    <w:p w14:paraId="49E6AB92" w14:textId="77777777" w:rsidR="00B64986" w:rsidRPr="00B64986" w:rsidRDefault="00B64986" w:rsidP="00853D5F">
      <w:pPr>
        <w:rPr>
          <w:szCs w:val="26"/>
        </w:rPr>
      </w:pPr>
      <w:r w:rsidRPr="00B64986">
        <w:rPr>
          <w:szCs w:val="26"/>
        </w:rPr>
        <w:t xml:space="preserve">Physical signs include: </w:t>
      </w:r>
    </w:p>
    <w:p w14:paraId="3150EF89" w14:textId="77777777" w:rsidR="00B64986" w:rsidRPr="00B64986" w:rsidRDefault="00B64986" w:rsidP="0054687F">
      <w:r w:rsidRPr="00B64986">
        <w:t xml:space="preserve">Tired/listless </w:t>
      </w:r>
    </w:p>
    <w:p w14:paraId="0902300B" w14:textId="77777777" w:rsidR="00B64986" w:rsidRPr="00B64986" w:rsidRDefault="00B64986" w:rsidP="0054687F">
      <w:r w:rsidRPr="00B64986">
        <w:t xml:space="preserve">Poor personal hygiene </w:t>
      </w:r>
    </w:p>
    <w:p w14:paraId="33F9BE3C" w14:textId="77777777" w:rsidR="00B64986" w:rsidRPr="00B64986" w:rsidRDefault="00B64986" w:rsidP="0054687F">
      <w:r w:rsidRPr="00B64986">
        <w:t xml:space="preserve">Poor state of clothing </w:t>
      </w:r>
    </w:p>
    <w:p w14:paraId="0F03CC08" w14:textId="77777777" w:rsidR="00B64986" w:rsidRPr="00B64986" w:rsidRDefault="00B64986" w:rsidP="0054687F">
      <w:r w:rsidRPr="00B64986">
        <w:t xml:space="preserve">Emaciation, potbelly, short stature </w:t>
      </w:r>
    </w:p>
    <w:p w14:paraId="1FB70648" w14:textId="77777777" w:rsidR="00B64986" w:rsidRPr="00B64986" w:rsidRDefault="00B64986" w:rsidP="0054687F">
      <w:r w:rsidRPr="00B64986">
        <w:t xml:space="preserve">Poor skin tone and hair tone </w:t>
      </w:r>
    </w:p>
    <w:p w14:paraId="4B78B48C" w14:textId="77777777" w:rsidR="00B64986" w:rsidRPr="00B64986" w:rsidRDefault="00B64986" w:rsidP="0054687F">
      <w:r w:rsidRPr="00B64986">
        <w:t xml:space="preserve">Untreated medical problems </w:t>
      </w:r>
    </w:p>
    <w:p w14:paraId="70B34822" w14:textId="77777777" w:rsidR="00B64986" w:rsidRPr="00B64986" w:rsidRDefault="00B64986" w:rsidP="0054687F">
      <w:r w:rsidRPr="00B64986">
        <w:t>Failure to thrive with no medical reason</w:t>
      </w:r>
    </w:p>
    <w:p w14:paraId="28E3220F" w14:textId="77777777" w:rsidR="00B64986" w:rsidRPr="00B64986" w:rsidRDefault="00B64986" w:rsidP="00853D5F">
      <w:pPr>
        <w:rPr>
          <w:szCs w:val="26"/>
        </w:rPr>
      </w:pPr>
    </w:p>
    <w:p w14:paraId="2C9E6DE5" w14:textId="77777777" w:rsidR="00B64986" w:rsidRPr="00B64986" w:rsidRDefault="00B64986" w:rsidP="0054687F">
      <w:pPr>
        <w:outlineLvl w:val="2"/>
      </w:pPr>
      <w:r w:rsidRPr="00B64986">
        <w:t xml:space="preserve">Psychological/emotional signs include: </w:t>
      </w:r>
    </w:p>
    <w:p w14:paraId="54EAB8DD" w14:textId="77777777" w:rsidR="00B64986" w:rsidRPr="00B64986" w:rsidRDefault="00B64986" w:rsidP="0054687F">
      <w:r w:rsidRPr="00B64986">
        <w:t xml:space="preserve">Constant hunger </w:t>
      </w:r>
    </w:p>
    <w:p w14:paraId="4BC2EBD9" w14:textId="77777777" w:rsidR="00B64986" w:rsidRPr="00B64986" w:rsidRDefault="00B64986" w:rsidP="0054687F">
      <w:r w:rsidRPr="00B64986">
        <w:t xml:space="preserve">Constant tiredness </w:t>
      </w:r>
    </w:p>
    <w:p w14:paraId="0FDEBD73" w14:textId="77777777" w:rsidR="00B64986" w:rsidRPr="00B64986" w:rsidRDefault="00B64986" w:rsidP="0054687F">
      <w:r w:rsidRPr="00B64986">
        <w:t xml:space="preserve">Frequent lateness/non attendance at school </w:t>
      </w:r>
    </w:p>
    <w:p w14:paraId="6F16A18B" w14:textId="77777777" w:rsidR="00B64986" w:rsidRPr="00B64986" w:rsidRDefault="00B64986" w:rsidP="0054687F">
      <w:r w:rsidRPr="00B64986">
        <w:t xml:space="preserve">Destructive tendencies </w:t>
      </w:r>
    </w:p>
    <w:p w14:paraId="5240373F" w14:textId="77777777" w:rsidR="00B64986" w:rsidRPr="00B64986" w:rsidRDefault="00B64986" w:rsidP="0054687F">
      <w:r w:rsidRPr="00B64986">
        <w:t xml:space="preserve">Low self esteem </w:t>
      </w:r>
    </w:p>
    <w:p w14:paraId="04945F81" w14:textId="77777777" w:rsidR="00B64986" w:rsidRPr="00B64986" w:rsidRDefault="00B64986" w:rsidP="0054687F">
      <w:r w:rsidRPr="00B64986">
        <w:t xml:space="preserve">Neurotic behaviour </w:t>
      </w:r>
    </w:p>
    <w:p w14:paraId="4B2095C1" w14:textId="77777777" w:rsidR="00B64986" w:rsidRPr="00B64986" w:rsidRDefault="00B64986" w:rsidP="0054687F">
      <w:r w:rsidRPr="00B64986">
        <w:t xml:space="preserve">No social relationships </w:t>
      </w:r>
    </w:p>
    <w:p w14:paraId="3C1DE84D" w14:textId="77777777" w:rsidR="00B64986" w:rsidRPr="00B64986" w:rsidRDefault="00B64986" w:rsidP="0054687F">
      <w:r w:rsidRPr="00B64986">
        <w:t xml:space="preserve">Running away </w:t>
      </w:r>
    </w:p>
    <w:p w14:paraId="6265ADFC" w14:textId="77777777" w:rsidR="00B64986" w:rsidRPr="00B64986" w:rsidRDefault="00B64986" w:rsidP="0054687F">
      <w:r w:rsidRPr="00B64986">
        <w:t xml:space="preserve">Compulsive stealing/scavenging </w:t>
      </w:r>
    </w:p>
    <w:p w14:paraId="71D0787B" w14:textId="77777777" w:rsidR="00B64986" w:rsidRDefault="00B64986" w:rsidP="0054687F">
      <w:r w:rsidRPr="00B64986">
        <w:t>Multiple accidents/accidental injuries</w:t>
      </w:r>
    </w:p>
    <w:p w14:paraId="65AB0203" w14:textId="77777777" w:rsidR="0054687F" w:rsidRPr="00B64986" w:rsidRDefault="0054687F" w:rsidP="0054687F"/>
    <w:p w14:paraId="6C792CB1" w14:textId="77777777" w:rsidR="00B64986" w:rsidRPr="00B64986" w:rsidRDefault="00B64986" w:rsidP="0054687F">
      <w:pPr>
        <w:outlineLvl w:val="0"/>
      </w:pPr>
      <w:r w:rsidRPr="00B64986">
        <w:t>• Sexual abuse</w:t>
      </w:r>
    </w:p>
    <w:p w14:paraId="7FB468F3" w14:textId="77777777" w:rsidR="00B64986" w:rsidRPr="00B64986" w:rsidRDefault="00B64986" w:rsidP="00853D5F">
      <w:pPr>
        <w:rPr>
          <w:szCs w:val="26"/>
        </w:rPr>
      </w:pPr>
    </w:p>
    <w:p w14:paraId="472B2CC9" w14:textId="77777777" w:rsidR="00B64986" w:rsidRPr="00B64986" w:rsidRDefault="00B64986" w:rsidP="00853D5F">
      <w:pPr>
        <w:rPr>
          <w:szCs w:val="26"/>
        </w:rPr>
      </w:pPr>
      <w:r w:rsidRPr="00B64986">
        <w:rPr>
          <w:szCs w:val="26"/>
        </w:rPr>
        <w:t xml:space="preserve">Physical signs include: </w:t>
      </w:r>
    </w:p>
    <w:p w14:paraId="5E61F442" w14:textId="77777777" w:rsidR="00B64986" w:rsidRPr="00B64986" w:rsidRDefault="00B64986" w:rsidP="0054687F">
      <w:r w:rsidRPr="00B64986">
        <w:t xml:space="preserve">Damage to genitalia, anus or mouth </w:t>
      </w:r>
    </w:p>
    <w:p w14:paraId="6EE46EA0" w14:textId="77777777" w:rsidR="00B64986" w:rsidRPr="00B64986" w:rsidRDefault="00B64986" w:rsidP="0054687F">
      <w:r w:rsidRPr="00B64986">
        <w:t xml:space="preserve">Sexually transmitted disease </w:t>
      </w:r>
    </w:p>
    <w:p w14:paraId="4C74EA7C" w14:textId="77777777" w:rsidR="00B64986" w:rsidRPr="00B64986" w:rsidRDefault="00B64986" w:rsidP="0054687F">
      <w:r w:rsidRPr="00B64986">
        <w:t xml:space="preserve">Unexpected pregnancy, especially in very young girls </w:t>
      </w:r>
    </w:p>
    <w:p w14:paraId="3C54625A" w14:textId="77777777" w:rsidR="00B64986" w:rsidRPr="00B64986" w:rsidRDefault="00B64986" w:rsidP="0054687F">
      <w:r w:rsidRPr="00B64986">
        <w:t xml:space="preserve">Soreness to genitalia area, anus or mouth </w:t>
      </w:r>
    </w:p>
    <w:p w14:paraId="0C4DDF3B" w14:textId="77777777" w:rsidR="00B64986" w:rsidRPr="00B64986" w:rsidRDefault="00B64986" w:rsidP="0054687F">
      <w:r w:rsidRPr="00B64986">
        <w:t xml:space="preserve">Repeated stomach aches </w:t>
      </w:r>
    </w:p>
    <w:p w14:paraId="22798751" w14:textId="77777777" w:rsidR="00B64986" w:rsidRPr="00B64986" w:rsidRDefault="00B64986" w:rsidP="0054687F">
      <w:r w:rsidRPr="00B64986">
        <w:t xml:space="preserve">Loss of weight </w:t>
      </w:r>
    </w:p>
    <w:p w14:paraId="2B4900B3" w14:textId="77777777" w:rsidR="00B64986" w:rsidRPr="00B64986" w:rsidRDefault="00B64986" w:rsidP="0054687F">
      <w:r w:rsidRPr="00B64986">
        <w:t xml:space="preserve">Gaining weight </w:t>
      </w:r>
    </w:p>
    <w:p w14:paraId="2AAC9770" w14:textId="77777777" w:rsidR="00B64986" w:rsidRPr="00B64986" w:rsidRDefault="00B64986" w:rsidP="0054687F">
      <w:r w:rsidRPr="00B64986">
        <w:t xml:space="preserve">Unexplained recurrent urinary tract infections, discharges or abdominal pain </w:t>
      </w:r>
    </w:p>
    <w:p w14:paraId="3A3A774F" w14:textId="77777777" w:rsidR="00B64986" w:rsidRPr="00B64986" w:rsidRDefault="00B64986" w:rsidP="0054687F">
      <w:r w:rsidRPr="00B64986">
        <w:t>Unexplained gifts/money</w:t>
      </w:r>
    </w:p>
    <w:p w14:paraId="6FFFE072" w14:textId="77777777" w:rsidR="00B64986" w:rsidRPr="00B64986" w:rsidRDefault="00B64986" w:rsidP="00853D5F">
      <w:pPr>
        <w:rPr>
          <w:szCs w:val="26"/>
        </w:rPr>
      </w:pPr>
    </w:p>
    <w:p w14:paraId="465271F2" w14:textId="77777777" w:rsidR="00B64986" w:rsidRPr="00B64986" w:rsidRDefault="00B64986" w:rsidP="0054687F">
      <w:pPr>
        <w:outlineLvl w:val="2"/>
      </w:pPr>
      <w:r w:rsidRPr="00B64986">
        <w:t xml:space="preserve"> Psychological/emotional signs include:  </w:t>
      </w:r>
    </w:p>
    <w:p w14:paraId="63EA268E" w14:textId="77777777" w:rsidR="00B64986" w:rsidRPr="00B64986" w:rsidRDefault="00B64986" w:rsidP="0054687F">
      <w:r w:rsidRPr="00B64986">
        <w:t xml:space="preserve">Sexual knowledge inappropriate for the child’s age </w:t>
      </w:r>
    </w:p>
    <w:p w14:paraId="28D60707" w14:textId="77777777" w:rsidR="00B64986" w:rsidRPr="00B64986" w:rsidRDefault="00B64986" w:rsidP="0054687F">
      <w:r w:rsidRPr="00B64986">
        <w:t xml:space="preserve">Sexualised behaviour in young children </w:t>
      </w:r>
    </w:p>
    <w:p w14:paraId="35D87188" w14:textId="77777777" w:rsidR="00B64986" w:rsidRPr="00B64986" w:rsidRDefault="00B64986" w:rsidP="0054687F">
      <w:r w:rsidRPr="00B64986">
        <w:t xml:space="preserve">Sexually provocative behaviour/promiscuity </w:t>
      </w:r>
    </w:p>
    <w:p w14:paraId="4B884E04" w14:textId="77777777" w:rsidR="00B64986" w:rsidRPr="00B64986" w:rsidRDefault="00B64986" w:rsidP="0054687F">
      <w:r w:rsidRPr="00B64986">
        <w:t xml:space="preserve">Hinting at sexual activity </w:t>
      </w:r>
    </w:p>
    <w:p w14:paraId="4725C09A" w14:textId="77777777" w:rsidR="00B64986" w:rsidRPr="00B64986" w:rsidRDefault="00B64986" w:rsidP="0054687F">
      <w:r w:rsidRPr="00B64986">
        <w:t xml:space="preserve">Sudden changes in personality </w:t>
      </w:r>
    </w:p>
    <w:p w14:paraId="0E5AA2EC" w14:textId="77777777" w:rsidR="00B64986" w:rsidRPr="00B64986" w:rsidRDefault="00B64986" w:rsidP="0054687F">
      <w:r w:rsidRPr="00B64986">
        <w:t xml:space="preserve">Lack of concentration, restlessness </w:t>
      </w:r>
    </w:p>
    <w:p w14:paraId="4628FC72" w14:textId="77777777" w:rsidR="00B64986" w:rsidRPr="00B64986" w:rsidRDefault="00B64986" w:rsidP="0054687F">
      <w:r w:rsidRPr="00B64986">
        <w:t xml:space="preserve">Socially withdrawn </w:t>
      </w:r>
    </w:p>
    <w:p w14:paraId="2D696A8C" w14:textId="77777777" w:rsidR="00B64986" w:rsidRPr="00B64986" w:rsidRDefault="00B64986" w:rsidP="0054687F">
      <w:r w:rsidRPr="00B64986">
        <w:t xml:space="preserve">Overly compliant behaviour </w:t>
      </w:r>
    </w:p>
    <w:p w14:paraId="40293B20" w14:textId="77777777" w:rsidR="00B64986" w:rsidRPr="00B64986" w:rsidRDefault="00B64986" w:rsidP="0054687F">
      <w:r w:rsidRPr="00B64986">
        <w:t xml:space="preserve">Poor trust in significant adults </w:t>
      </w:r>
    </w:p>
    <w:p w14:paraId="08CE124B" w14:textId="77777777" w:rsidR="00B64986" w:rsidRPr="00B64986" w:rsidRDefault="00B64986" w:rsidP="0054687F">
      <w:r w:rsidRPr="00B64986">
        <w:t xml:space="preserve">Regressive behaviour, onset of wetting – day or night </w:t>
      </w:r>
    </w:p>
    <w:p w14:paraId="64A08EA7" w14:textId="77777777" w:rsidR="00B64986" w:rsidRPr="00B64986" w:rsidRDefault="00B64986" w:rsidP="0054687F">
      <w:r w:rsidRPr="00B64986">
        <w:t xml:space="preserve">Suicide attempts, self mutilation, self disgust </w:t>
      </w:r>
    </w:p>
    <w:p w14:paraId="7E8D7A7A" w14:textId="77777777" w:rsidR="00B64986" w:rsidRPr="00B64986" w:rsidRDefault="00B64986" w:rsidP="0054687F">
      <w:r w:rsidRPr="00B64986">
        <w:t>Eating disorders</w:t>
      </w:r>
    </w:p>
    <w:p w14:paraId="14A0840C" w14:textId="77777777" w:rsidR="00B64986" w:rsidRPr="00B64986" w:rsidRDefault="00B64986" w:rsidP="00853D5F">
      <w:pPr>
        <w:rPr>
          <w:szCs w:val="26"/>
        </w:rPr>
      </w:pPr>
    </w:p>
    <w:p w14:paraId="6CF67F39" w14:textId="77777777" w:rsidR="00B64986" w:rsidRPr="00B64986" w:rsidRDefault="00B64986" w:rsidP="00853D5F">
      <w:pPr>
        <w:rPr>
          <w:szCs w:val="26"/>
        </w:rPr>
      </w:pPr>
      <w:r w:rsidRPr="00B64986">
        <w:rPr>
          <w:szCs w:val="26"/>
        </w:rPr>
        <w:t xml:space="preserve"> </w:t>
      </w:r>
    </w:p>
    <w:p w14:paraId="477B96C2" w14:textId="77777777" w:rsidR="0054687F" w:rsidRDefault="0054687F" w:rsidP="00853D5F">
      <w:pPr>
        <w:rPr>
          <w:szCs w:val="26"/>
        </w:rPr>
      </w:pPr>
    </w:p>
    <w:p w14:paraId="6B535D6D" w14:textId="77777777" w:rsidR="0054687F" w:rsidRDefault="0054687F">
      <w:pPr>
        <w:rPr>
          <w:szCs w:val="26"/>
        </w:rPr>
      </w:pPr>
      <w:r>
        <w:rPr>
          <w:szCs w:val="26"/>
        </w:rPr>
        <w:br w:type="page"/>
      </w:r>
    </w:p>
    <w:p w14:paraId="78340D57" w14:textId="549DE225" w:rsidR="0054687F" w:rsidRDefault="002A5490" w:rsidP="00853D5F">
      <w:pPr>
        <w:rPr>
          <w:szCs w:val="26"/>
        </w:rPr>
      </w:pPr>
      <w:r>
        <w:rPr>
          <w:noProof/>
        </w:rPr>
        <mc:AlternateContent>
          <mc:Choice Requires="wps">
            <w:drawing>
              <wp:anchor distT="0" distB="0" distL="114300" distR="114300" simplePos="0" relativeHeight="251671040" behindDoc="0" locked="0" layoutInCell="0" allowOverlap="1" wp14:anchorId="6B7250F6" wp14:editId="35533826">
                <wp:simplePos x="0" y="0"/>
                <wp:positionH relativeFrom="margin">
                  <wp:posOffset>-222885</wp:posOffset>
                </wp:positionH>
                <wp:positionV relativeFrom="margin">
                  <wp:posOffset>258445</wp:posOffset>
                </wp:positionV>
                <wp:extent cx="6826885" cy="972820"/>
                <wp:effectExtent l="3175" t="7620" r="8890" b="635"/>
                <wp:wrapSquare wrapText="bothSides"/>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50C2A6E3" w14:textId="44480076" w:rsidR="0044377E" w:rsidRPr="00BF4F87" w:rsidRDefault="002A5490" w:rsidP="005D6E6A">
                            <w:r>
                              <w:rPr>
                                <w:noProof/>
                                <w:color w:val="FFFFFF"/>
                                <w:spacing w:val="5"/>
                                <w:sz w:val="48"/>
                                <w:szCs w:val="52"/>
                              </w:rPr>
                              <w:drawing>
                                <wp:inline distT="0" distB="0" distL="0" distR="0" wp14:anchorId="699C86CA" wp14:editId="480A0AAA">
                                  <wp:extent cx="323215" cy="294640"/>
                                  <wp:effectExtent l="0" t="0" r="0" b="0"/>
                                  <wp:docPr id="19" name="Picture 19"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A7</w:t>
                            </w:r>
                            <w:r w:rsidR="0044377E" w:rsidRPr="009428F3">
                              <w:rPr>
                                <w:color w:val="FFFFFF"/>
                                <w:sz w:val="48"/>
                                <w:szCs w:val="48"/>
                              </w:rPr>
                              <w:br/>
                            </w:r>
                            <w:r w:rsidR="0044377E" w:rsidRPr="009428F3">
                              <w:rPr>
                                <w:b/>
                                <w:color w:val="FFFFFF"/>
                                <w:sz w:val="36"/>
                                <w:szCs w:val="36"/>
                              </w:rPr>
                              <w:t>Signs of possible abuse in adults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7250F6" id="AutoShape 47" o:spid="_x0000_s1038" style="position:absolute;margin-left:-17.55pt;margin-top:20.35pt;width:537.55pt;height:76.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" o:allowincell="f" fillcolor="#a0e0c2" stroked="f" strokecolor="#4f81bd">
                <v:fill color2="#a0e0c2" o:opacity2="51772f" rotate="t" angle="90" focus="100%" type="gradient"/>
                <v:shadow type="perspective" color="#bfbfbf" opacity=".5" origin="-.5,-.5" offset="51pt,-10pt" matrix=".75,,,.75"/>
                <v:textbox inset="18pt,15pt,18pt,.75pt">
                  <w:txbxContent>
                    <w:p w14:paraId="50C2A6E3" w14:textId="44480076" w:rsidR="0044377E" w:rsidRPr="00BF4F87" w:rsidRDefault="002A5490" w:rsidP="005D6E6A">
                      <w:r>
                        <w:rPr>
                          <w:noProof/>
                          <w:color w:val="FFFFFF"/>
                          <w:spacing w:val="5"/>
                          <w:sz w:val="48"/>
                          <w:szCs w:val="52"/>
                        </w:rPr>
                        <w:drawing>
                          <wp:inline distT="0" distB="0" distL="0" distR="0" wp14:anchorId="699C86CA" wp14:editId="480A0AAA">
                            <wp:extent cx="323215" cy="294640"/>
                            <wp:effectExtent l="0" t="0" r="0" b="0"/>
                            <wp:docPr id="19" name="Picture 19"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A7</w:t>
                      </w:r>
                      <w:r w:rsidR="0044377E" w:rsidRPr="009428F3">
                        <w:rPr>
                          <w:color w:val="FFFFFF"/>
                          <w:sz w:val="48"/>
                          <w:szCs w:val="48"/>
                        </w:rPr>
                        <w:br/>
                      </w:r>
                      <w:r w:rsidR="0044377E" w:rsidRPr="009428F3">
                        <w:rPr>
                          <w:b/>
                          <w:color w:val="FFFFFF"/>
                          <w:sz w:val="36"/>
                          <w:szCs w:val="36"/>
                        </w:rPr>
                        <w:t>Signs of possible abuse in adults</w:t>
                      </w:r>
                    </w:p>
                  </w:txbxContent>
                </v:textbox>
                <w10:wrap type="square" anchorx="margin" anchory="margin"/>
              </v:roundrect>
            </w:pict>
          </mc:Fallback>
        </mc:AlternateContent>
      </w:r>
    </w:p>
    <w:p w14:paraId="7FF0AE6C" w14:textId="77777777" w:rsidR="00B64986" w:rsidRPr="00B64986" w:rsidRDefault="00B64986" w:rsidP="005D6E6A">
      <w:pPr>
        <w:outlineLvl w:val="0"/>
      </w:pPr>
      <w:r w:rsidRPr="00B64986">
        <w:rPr>
          <w:szCs w:val="26"/>
        </w:rPr>
        <w:t xml:space="preserve"> </w:t>
      </w:r>
      <w:r w:rsidRPr="00B64986">
        <w:t xml:space="preserve">Physical </w:t>
      </w:r>
    </w:p>
    <w:p w14:paraId="4F60741F" w14:textId="77777777" w:rsidR="00B64986" w:rsidRPr="00B64986" w:rsidRDefault="00B64986" w:rsidP="005D6E6A">
      <w:r w:rsidRPr="00B64986">
        <w:t xml:space="preserve">A history of unexplained falls, fractures, bruises, burns, minor injuries </w:t>
      </w:r>
    </w:p>
    <w:p w14:paraId="4253B216" w14:textId="77777777" w:rsidR="00B64986" w:rsidRPr="00B64986" w:rsidRDefault="00B64986" w:rsidP="005D6E6A">
      <w:r w:rsidRPr="00B64986">
        <w:t xml:space="preserve">Signs of under or over use of medication and/or medical problems unattended </w:t>
      </w:r>
    </w:p>
    <w:p w14:paraId="1FE3D441" w14:textId="77777777" w:rsidR="00B64986" w:rsidRPr="00B64986" w:rsidRDefault="00B64986" w:rsidP="005D6E6A">
      <w:pPr>
        <w:outlineLvl w:val="0"/>
      </w:pPr>
      <w:r w:rsidRPr="00B64986">
        <w:t xml:space="preserve">Psychological </w:t>
      </w:r>
    </w:p>
    <w:p w14:paraId="0252886D" w14:textId="77777777" w:rsidR="00B64986" w:rsidRPr="00B64986" w:rsidRDefault="00B64986" w:rsidP="005D6E6A">
      <w:r w:rsidRPr="00B64986">
        <w:t xml:space="preserve">Alteration in psychological state e.g. withdrawn, agitated, anxious, tearful </w:t>
      </w:r>
    </w:p>
    <w:p w14:paraId="334863AA" w14:textId="77777777" w:rsidR="00B64986" w:rsidRPr="00B64986" w:rsidRDefault="00B64986" w:rsidP="005D6E6A">
      <w:r w:rsidRPr="00B64986">
        <w:t xml:space="preserve">Intimidated or subdued in the presence of the carer </w:t>
      </w:r>
    </w:p>
    <w:p w14:paraId="7B242EB9" w14:textId="77777777" w:rsidR="00B64986" w:rsidRPr="00B64986" w:rsidRDefault="00B64986" w:rsidP="005D6E6A">
      <w:r w:rsidRPr="00B64986">
        <w:t xml:space="preserve">Fearful, flinching or frightened of making choices or expressing wishes </w:t>
      </w:r>
    </w:p>
    <w:p w14:paraId="3621685E" w14:textId="77777777" w:rsidR="00B64986" w:rsidRPr="00B64986" w:rsidRDefault="00B64986" w:rsidP="005D6E6A">
      <w:r w:rsidRPr="00B64986">
        <w:t xml:space="preserve">Unexplained paranoia </w:t>
      </w:r>
    </w:p>
    <w:p w14:paraId="3AADAD0C" w14:textId="77777777" w:rsidR="00B64986" w:rsidRPr="00B64986" w:rsidRDefault="00B64986" w:rsidP="005D6E6A">
      <w:pPr>
        <w:outlineLvl w:val="0"/>
      </w:pPr>
      <w:r w:rsidRPr="00B64986">
        <w:t xml:space="preserve">Sexual </w:t>
      </w:r>
    </w:p>
    <w:p w14:paraId="33D48977" w14:textId="77777777" w:rsidR="00B64986" w:rsidRPr="00B64986" w:rsidRDefault="00B64986" w:rsidP="005D6E6A">
      <w:r w:rsidRPr="00B64986">
        <w:t xml:space="preserve">Pregnancy in a woman who is unable to consent to sexual intercourse </w:t>
      </w:r>
    </w:p>
    <w:p w14:paraId="7BAA677A" w14:textId="77777777" w:rsidR="00B64986" w:rsidRPr="00B64986" w:rsidRDefault="00B64986" w:rsidP="005D6E6A">
      <w:r w:rsidRPr="00B64986">
        <w:t xml:space="preserve">Unexplained change in behaviour or sexually implicit/explicit behaviour </w:t>
      </w:r>
    </w:p>
    <w:p w14:paraId="5350BDF0" w14:textId="77777777" w:rsidR="00B64986" w:rsidRPr="00B64986" w:rsidRDefault="00B64986" w:rsidP="005D6E6A">
      <w:r w:rsidRPr="00B64986">
        <w:t xml:space="preserve">Torn, stained or bloody underwear and/or unusual difficulty in walking or sitting </w:t>
      </w:r>
    </w:p>
    <w:p w14:paraId="5B937B86" w14:textId="77777777" w:rsidR="00B64986" w:rsidRPr="00B64986" w:rsidRDefault="00B64986" w:rsidP="005D6E6A">
      <w:r w:rsidRPr="00B64986">
        <w:t xml:space="preserve">Infections or sexually transmitted diseases </w:t>
      </w:r>
    </w:p>
    <w:p w14:paraId="43F6ADA1" w14:textId="77777777" w:rsidR="00B64986" w:rsidRPr="00B64986" w:rsidRDefault="00B64986" w:rsidP="005D6E6A">
      <w:r w:rsidRPr="00B64986">
        <w:t xml:space="preserve">Full or partial disclosure or hints of sexual abuse </w:t>
      </w:r>
    </w:p>
    <w:p w14:paraId="696FCD2E" w14:textId="77777777" w:rsidR="00B64986" w:rsidRPr="00B64986" w:rsidRDefault="00B64986" w:rsidP="005D6E6A">
      <w:r w:rsidRPr="00B64986">
        <w:t xml:space="preserve">Self-harming </w:t>
      </w:r>
    </w:p>
    <w:p w14:paraId="011F59CC" w14:textId="77777777" w:rsidR="00B64986" w:rsidRPr="00B64986" w:rsidRDefault="00B64986" w:rsidP="005D6E6A">
      <w:pPr>
        <w:outlineLvl w:val="0"/>
      </w:pPr>
      <w:r w:rsidRPr="00B64986">
        <w:t xml:space="preserve">Neglect or Omission </w:t>
      </w:r>
    </w:p>
    <w:p w14:paraId="2AC492CB" w14:textId="77777777" w:rsidR="00B64986" w:rsidRPr="00B64986" w:rsidRDefault="00B64986" w:rsidP="005D6E6A">
      <w:r w:rsidRPr="00B64986">
        <w:t xml:space="preserve">Malnutrition, weight loss and /or persistent hunger </w:t>
      </w:r>
    </w:p>
    <w:p w14:paraId="52404B9D" w14:textId="77777777" w:rsidR="00B64986" w:rsidRPr="00B64986" w:rsidRDefault="00B64986" w:rsidP="005D6E6A">
      <w:r w:rsidRPr="00B64986">
        <w:t xml:space="preserve">Poor physical condition, poor hygiene, varicose ulcers, pressure sores </w:t>
      </w:r>
    </w:p>
    <w:p w14:paraId="07A1B186" w14:textId="77777777" w:rsidR="00B64986" w:rsidRPr="00B64986" w:rsidRDefault="00B64986" w:rsidP="005D6E6A">
      <w:r w:rsidRPr="00B64986">
        <w:t xml:space="preserve">Being left in wet clothing or bedding and/or clothing in a poor condition </w:t>
      </w:r>
    </w:p>
    <w:p w14:paraId="612417A0" w14:textId="77777777" w:rsidR="00B64986" w:rsidRPr="00B64986" w:rsidRDefault="00B64986" w:rsidP="005D6E6A">
      <w:r w:rsidRPr="00B64986">
        <w:t xml:space="preserve">Failure to access appropriate health, educational services or social care </w:t>
      </w:r>
    </w:p>
    <w:p w14:paraId="40AB4CF0" w14:textId="77777777" w:rsidR="00B64986" w:rsidRPr="00B64986" w:rsidRDefault="00B64986" w:rsidP="005D6E6A">
      <w:r w:rsidRPr="00B64986">
        <w:t xml:space="preserve">No callers or visitors </w:t>
      </w:r>
    </w:p>
    <w:p w14:paraId="06B357AD" w14:textId="77777777" w:rsidR="00B64986" w:rsidRPr="00B64986" w:rsidRDefault="00B64986" w:rsidP="005D6E6A">
      <w:pPr>
        <w:outlineLvl w:val="0"/>
      </w:pPr>
      <w:r w:rsidRPr="00B64986">
        <w:t xml:space="preserve">Financial or Material </w:t>
      </w:r>
    </w:p>
    <w:p w14:paraId="29373C13" w14:textId="77777777" w:rsidR="00B64986" w:rsidRPr="00B64986" w:rsidRDefault="00B64986" w:rsidP="005D6E6A">
      <w:r w:rsidRPr="00B64986">
        <w:t xml:space="preserve">Disparity between assets and living conditions </w:t>
      </w:r>
    </w:p>
    <w:p w14:paraId="47086F88" w14:textId="77777777" w:rsidR="00B64986" w:rsidRPr="00B64986" w:rsidRDefault="00B64986" w:rsidP="005D6E6A">
      <w:r w:rsidRPr="00B64986">
        <w:t xml:space="preserve">Unexplained withdrawals from accounts or disappearance of financial documents </w:t>
      </w:r>
    </w:p>
    <w:p w14:paraId="29AB8AF3" w14:textId="77777777" w:rsidR="00B64986" w:rsidRPr="00B64986" w:rsidRDefault="00B64986" w:rsidP="005D6E6A">
      <w:r w:rsidRPr="00B64986">
        <w:t xml:space="preserve">Sudden inability to pay bills </w:t>
      </w:r>
    </w:p>
    <w:p w14:paraId="34FE5E40" w14:textId="77777777" w:rsidR="00B64986" w:rsidRPr="00B64986" w:rsidRDefault="00B64986" w:rsidP="005D6E6A">
      <w:r w:rsidRPr="00B64986">
        <w:t xml:space="preserve">Carers or professionals fail to account for expenses incurred on a person’s behalf </w:t>
      </w:r>
    </w:p>
    <w:p w14:paraId="1D728C27" w14:textId="77777777" w:rsidR="00B64986" w:rsidRPr="00B64986" w:rsidRDefault="00B64986" w:rsidP="005D6E6A">
      <w:r w:rsidRPr="00B64986">
        <w:t xml:space="preserve">Recent changes of deeds or title to property </w:t>
      </w:r>
    </w:p>
    <w:p w14:paraId="4E7771E9" w14:textId="77777777" w:rsidR="005D6E6A" w:rsidRDefault="005D6E6A" w:rsidP="005D6E6A">
      <w:pPr>
        <w:outlineLvl w:val="0"/>
      </w:pPr>
    </w:p>
    <w:p w14:paraId="5759C4E5" w14:textId="77777777" w:rsidR="00B64986" w:rsidRPr="00B64986" w:rsidRDefault="00B64986" w:rsidP="005D6E6A">
      <w:pPr>
        <w:outlineLvl w:val="0"/>
      </w:pPr>
      <w:r w:rsidRPr="00B64986">
        <w:t xml:space="preserve">Discriminatory </w:t>
      </w:r>
    </w:p>
    <w:p w14:paraId="29E36972" w14:textId="77777777" w:rsidR="00B64986" w:rsidRPr="00B64986" w:rsidRDefault="00B64986" w:rsidP="005D6E6A">
      <w:r w:rsidRPr="00B64986">
        <w:t xml:space="preserve">Inappropriate remarks, comments or lack of respect </w:t>
      </w:r>
    </w:p>
    <w:p w14:paraId="1451159B" w14:textId="77777777" w:rsidR="005D6E6A" w:rsidRDefault="00B64986" w:rsidP="005D6E6A">
      <w:r w:rsidRPr="00B64986">
        <w:t xml:space="preserve">Poor quality or avoidance of care </w:t>
      </w:r>
    </w:p>
    <w:p w14:paraId="05B690F6" w14:textId="77777777" w:rsidR="00B64986" w:rsidRPr="00B64986" w:rsidRDefault="00B64986" w:rsidP="005D6E6A">
      <w:pPr>
        <w:outlineLvl w:val="0"/>
      </w:pPr>
      <w:r w:rsidRPr="00B64986">
        <w:t xml:space="preserve">Institutional </w:t>
      </w:r>
    </w:p>
    <w:p w14:paraId="47E3E2F1" w14:textId="77777777" w:rsidR="00B64986" w:rsidRPr="00B64986" w:rsidRDefault="00B64986" w:rsidP="005D6E6A">
      <w:r w:rsidRPr="00B64986">
        <w:t xml:space="preserve">Lack of flexibility or choice over meals, bed times, visitors, phone calls, etc </w:t>
      </w:r>
    </w:p>
    <w:p w14:paraId="0C860C86" w14:textId="77777777" w:rsidR="00B64986" w:rsidRPr="00B64986" w:rsidRDefault="00B64986" w:rsidP="005D6E6A">
      <w:r w:rsidRPr="00B64986">
        <w:t xml:space="preserve">Inadequate medical care and misuse of medication </w:t>
      </w:r>
    </w:p>
    <w:p w14:paraId="0D9B2369" w14:textId="77777777" w:rsidR="00B64986" w:rsidRPr="00B64986" w:rsidRDefault="00B64986" w:rsidP="005D6E6A">
      <w:r w:rsidRPr="00B64986">
        <w:t xml:space="preserve">Inappropriate use of restraint </w:t>
      </w:r>
    </w:p>
    <w:p w14:paraId="13AA2580" w14:textId="77777777" w:rsidR="00B64986" w:rsidRPr="00B64986" w:rsidRDefault="00B64986" w:rsidP="005D6E6A">
      <w:r w:rsidRPr="00B64986">
        <w:t xml:space="preserve">Sensory deprivation e.g. denial of use of spectacles or hearing aids </w:t>
      </w:r>
    </w:p>
    <w:p w14:paraId="016D5561" w14:textId="77777777" w:rsidR="00B64986" w:rsidRPr="00B64986" w:rsidRDefault="00B64986" w:rsidP="005D6E6A">
      <w:r w:rsidRPr="00B64986">
        <w:t xml:space="preserve">Missing documents and/or absence of individual care plans </w:t>
      </w:r>
    </w:p>
    <w:p w14:paraId="5A710E5A" w14:textId="77777777" w:rsidR="00B64986" w:rsidRPr="00B64986" w:rsidRDefault="00B64986" w:rsidP="005D6E6A">
      <w:r w:rsidRPr="00B64986">
        <w:t xml:space="preserve">Public discussion of private matter </w:t>
      </w:r>
    </w:p>
    <w:p w14:paraId="3E4081AA" w14:textId="77777777" w:rsidR="00B64986" w:rsidRPr="00B64986" w:rsidRDefault="00B64986" w:rsidP="005D6E6A">
      <w:r w:rsidRPr="00B64986">
        <w:t>Lack of opportunity for social, educational or recreational activity</w:t>
      </w:r>
    </w:p>
    <w:p w14:paraId="4BBB3C6F" w14:textId="77777777" w:rsidR="00B64986" w:rsidRPr="00B64986" w:rsidRDefault="00B64986" w:rsidP="00853D5F">
      <w:pPr>
        <w:rPr>
          <w:szCs w:val="26"/>
        </w:rPr>
      </w:pPr>
    </w:p>
    <w:p w14:paraId="690A5AD1" w14:textId="77777777" w:rsidR="00B64986" w:rsidRPr="00B64986" w:rsidRDefault="00B64986" w:rsidP="00853D5F">
      <w:pPr>
        <w:rPr>
          <w:szCs w:val="26"/>
        </w:rPr>
      </w:pPr>
      <w:r w:rsidRPr="00B64986">
        <w:rPr>
          <w:szCs w:val="26"/>
        </w:rPr>
        <w:t xml:space="preserve"> </w:t>
      </w:r>
    </w:p>
    <w:p w14:paraId="4D4B04BA" w14:textId="77777777" w:rsidR="005D6E6A" w:rsidRDefault="005D6E6A" w:rsidP="00853D5F">
      <w:pPr>
        <w:rPr>
          <w:szCs w:val="26"/>
        </w:rPr>
      </w:pPr>
    </w:p>
    <w:p w14:paraId="520136A0" w14:textId="77777777" w:rsidR="005D6E6A" w:rsidRDefault="005D6E6A">
      <w:pPr>
        <w:rPr>
          <w:szCs w:val="26"/>
        </w:rPr>
      </w:pPr>
      <w:r>
        <w:rPr>
          <w:szCs w:val="26"/>
        </w:rPr>
        <w:br w:type="page"/>
      </w:r>
    </w:p>
    <w:p w14:paraId="139976EA" w14:textId="5E542204" w:rsidR="00B64986" w:rsidRPr="00B64986" w:rsidRDefault="002A5490" w:rsidP="00853D5F">
      <w:pPr>
        <w:rPr>
          <w:szCs w:val="26"/>
        </w:rPr>
      </w:pPr>
      <w:r>
        <w:rPr>
          <w:noProof/>
        </w:rPr>
        <mc:AlternateContent>
          <mc:Choice Requires="wps">
            <w:drawing>
              <wp:anchor distT="0" distB="0" distL="114300" distR="114300" simplePos="0" relativeHeight="251672064" behindDoc="0" locked="0" layoutInCell="0" allowOverlap="1" wp14:anchorId="1B98EC4C" wp14:editId="5966F865">
                <wp:simplePos x="0" y="0"/>
                <wp:positionH relativeFrom="margin">
                  <wp:posOffset>-229235</wp:posOffset>
                </wp:positionH>
                <wp:positionV relativeFrom="margin">
                  <wp:posOffset>252095</wp:posOffset>
                </wp:positionV>
                <wp:extent cx="6826885" cy="972820"/>
                <wp:effectExtent l="6350" t="1270" r="5715" b="6985"/>
                <wp:wrapSquare wrapText="bothSides"/>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8"/>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68A9102B" w14:textId="7FA453AB" w:rsidR="0044377E" w:rsidRPr="00BF4F87" w:rsidRDefault="002A5490" w:rsidP="00505E4F">
                            <w:r>
                              <w:rPr>
                                <w:noProof/>
                                <w:color w:val="FFFFFF"/>
                                <w:spacing w:val="5"/>
                                <w:sz w:val="48"/>
                                <w:szCs w:val="52"/>
                              </w:rPr>
                              <w:drawing>
                                <wp:inline distT="0" distB="0" distL="0" distR="0" wp14:anchorId="34EBE1AE" wp14:editId="1DF94A4E">
                                  <wp:extent cx="323215" cy="294640"/>
                                  <wp:effectExtent l="0" t="0" r="0" b="0"/>
                                  <wp:docPr id="21" name="Picture 21"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A8</w:t>
                            </w:r>
                            <w:r w:rsidR="0044377E" w:rsidRPr="009428F3">
                              <w:rPr>
                                <w:color w:val="FFFFFF"/>
                                <w:sz w:val="48"/>
                                <w:szCs w:val="48"/>
                              </w:rPr>
                              <w:br/>
                            </w:r>
                            <w:r w:rsidR="0044377E" w:rsidRPr="009428F3">
                              <w:rPr>
                                <w:b/>
                                <w:color w:val="FFFFFF"/>
                                <w:sz w:val="36"/>
                                <w:szCs w:val="36"/>
                              </w:rPr>
                              <w:t>Safeguarding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98EC4C" id="AutoShape 48" o:spid="_x0000_s1039" style="position:absolute;margin-left:-18.05pt;margin-top:19.85pt;width:537.55pt;height:76.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" o:allowincell="f" fillcolor="#a0e0c2" stroked="f" strokecolor="#4f81bd">
                <v:fill color2="#a0e0c2" o:opacity2="51772f" rotate="t" angle="90" focus="100%" type="gradient"/>
                <v:shadow type="perspective" color="#bfbfbf" opacity=".5" origin="-.5,-.5" offset="51pt,-10pt" matrix=".75,,,.75"/>
                <v:textbox inset="18pt,15pt,18pt,.75pt">
                  <w:txbxContent>
                    <w:p w14:paraId="68A9102B" w14:textId="7FA453AB" w:rsidR="0044377E" w:rsidRPr="00BF4F87" w:rsidRDefault="002A5490" w:rsidP="00505E4F">
                      <w:r>
                        <w:rPr>
                          <w:noProof/>
                          <w:color w:val="FFFFFF"/>
                          <w:spacing w:val="5"/>
                          <w:sz w:val="48"/>
                          <w:szCs w:val="52"/>
                        </w:rPr>
                        <w:drawing>
                          <wp:inline distT="0" distB="0" distL="0" distR="0" wp14:anchorId="34EBE1AE" wp14:editId="1DF94A4E">
                            <wp:extent cx="323215" cy="294640"/>
                            <wp:effectExtent l="0" t="0" r="0" b="0"/>
                            <wp:docPr id="21" name="Picture 21" descr="Description: 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mbrella-roung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 cy="294640"/>
                                    </a:xfrm>
                                    <a:prstGeom prst="rect">
                                      <a:avLst/>
                                    </a:prstGeom>
                                    <a:noFill/>
                                    <a:ln>
                                      <a:noFill/>
                                    </a:ln>
                                  </pic:spPr>
                                </pic:pic>
                              </a:graphicData>
                            </a:graphic>
                          </wp:inline>
                        </w:drawing>
                      </w:r>
                      <w:r w:rsidR="0044377E" w:rsidRPr="009428F3">
                        <w:rPr>
                          <w:color w:val="FFFFFF"/>
                          <w:sz w:val="48"/>
                          <w:szCs w:val="48"/>
                        </w:rPr>
                        <w:t xml:space="preserve"> Appendix A8</w:t>
                      </w:r>
                      <w:r w:rsidR="0044377E" w:rsidRPr="009428F3">
                        <w:rPr>
                          <w:color w:val="FFFFFF"/>
                          <w:sz w:val="48"/>
                          <w:szCs w:val="48"/>
                        </w:rPr>
                        <w:br/>
                      </w:r>
                      <w:r w:rsidR="0044377E" w:rsidRPr="009428F3">
                        <w:rPr>
                          <w:b/>
                          <w:color w:val="FFFFFF"/>
                          <w:sz w:val="36"/>
                          <w:szCs w:val="36"/>
                        </w:rPr>
                        <w:t>Safeguarding Incident Recording Form</w:t>
                      </w:r>
                    </w:p>
                  </w:txbxContent>
                </v:textbox>
                <w10:wrap type="square" anchorx="margin" anchory="margin"/>
              </v:roundrect>
            </w:pict>
          </mc:Fallback>
        </mc:AlternateContent>
      </w:r>
    </w:p>
    <w:p w14:paraId="017399DF" w14:textId="77777777" w:rsidR="00B64986" w:rsidRPr="00B64986" w:rsidRDefault="00B64986" w:rsidP="00853D5F">
      <w:pPr>
        <w:rPr>
          <w:szCs w:val="26"/>
        </w:rPr>
      </w:pPr>
    </w:p>
    <w:p w14:paraId="4AE2AF97" w14:textId="77777777" w:rsidR="00B64986" w:rsidRPr="00B64986" w:rsidRDefault="00B64986" w:rsidP="00853D5F">
      <w:pPr>
        <w:rPr>
          <w:szCs w:val="26"/>
        </w:rPr>
      </w:pPr>
    </w:p>
    <w:tbl>
      <w:tblPr>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446"/>
        <w:gridCol w:w="6148"/>
      </w:tblGrid>
      <w:tr w:rsidR="003E47C6" w:rsidRPr="003E47C6" w14:paraId="754C4C2A" w14:textId="77777777" w:rsidTr="009428F3">
        <w:tc>
          <w:tcPr>
            <w:tcW w:w="9820" w:type="dxa"/>
            <w:gridSpan w:val="2"/>
            <w:shd w:val="clear" w:color="auto" w:fill="auto"/>
          </w:tcPr>
          <w:p w14:paraId="75771ACE" w14:textId="77777777" w:rsidR="003E47C6" w:rsidRPr="003E47C6" w:rsidRDefault="003E47C6" w:rsidP="009428F3">
            <w:pPr>
              <w:spacing w:before="20" w:after="20"/>
              <w:outlineLvl w:val="0"/>
            </w:pPr>
            <w:r w:rsidRPr="003E47C6">
              <w:t>Basic information</w:t>
            </w:r>
          </w:p>
        </w:tc>
      </w:tr>
      <w:tr w:rsidR="003E47C6" w:rsidRPr="003E47C6" w14:paraId="0967F745" w14:textId="77777777" w:rsidTr="009428F3">
        <w:tc>
          <w:tcPr>
            <w:tcW w:w="3510" w:type="dxa"/>
            <w:shd w:val="clear" w:color="auto" w:fill="auto"/>
          </w:tcPr>
          <w:p w14:paraId="0B12E6DD" w14:textId="77777777" w:rsidR="003E47C6" w:rsidRPr="009428F3" w:rsidRDefault="003E47C6" w:rsidP="009428F3">
            <w:pPr>
              <w:spacing w:before="20" w:after="20"/>
              <w:rPr>
                <w:szCs w:val="26"/>
              </w:rPr>
            </w:pPr>
            <w:r w:rsidRPr="009428F3">
              <w:rPr>
                <w:szCs w:val="26"/>
              </w:rPr>
              <w:t>Full name of child, young person or adult concerned</w:t>
            </w:r>
            <w:r w:rsidRPr="009428F3">
              <w:rPr>
                <w:szCs w:val="26"/>
              </w:rPr>
              <w:tab/>
            </w:r>
          </w:p>
        </w:tc>
        <w:tc>
          <w:tcPr>
            <w:tcW w:w="6310" w:type="dxa"/>
            <w:shd w:val="clear" w:color="auto" w:fill="auto"/>
          </w:tcPr>
          <w:p w14:paraId="6F2F6CA5" w14:textId="77777777" w:rsidR="003E47C6" w:rsidRPr="009428F3" w:rsidRDefault="003E47C6" w:rsidP="009428F3">
            <w:pPr>
              <w:spacing w:before="20" w:after="20"/>
              <w:rPr>
                <w:color w:val="000000"/>
                <w:szCs w:val="26"/>
              </w:rPr>
            </w:pPr>
          </w:p>
        </w:tc>
      </w:tr>
      <w:tr w:rsidR="003E47C6" w:rsidRPr="003E47C6" w14:paraId="39CD8A65" w14:textId="77777777" w:rsidTr="009428F3">
        <w:tc>
          <w:tcPr>
            <w:tcW w:w="3510" w:type="dxa"/>
            <w:shd w:val="clear" w:color="auto" w:fill="auto"/>
          </w:tcPr>
          <w:p w14:paraId="7485D952" w14:textId="77777777" w:rsidR="003E47C6" w:rsidRPr="009428F3" w:rsidRDefault="003E47C6" w:rsidP="009428F3">
            <w:pPr>
              <w:spacing w:before="20" w:after="20"/>
              <w:rPr>
                <w:szCs w:val="26"/>
              </w:rPr>
            </w:pPr>
            <w:r w:rsidRPr="009428F3">
              <w:rPr>
                <w:b/>
                <w:szCs w:val="26"/>
              </w:rPr>
              <w:t>Address</w:t>
            </w:r>
            <w:r w:rsidRPr="009428F3">
              <w:rPr>
                <w:szCs w:val="26"/>
              </w:rPr>
              <w:t xml:space="preserve"> (including postcode)</w:t>
            </w:r>
          </w:p>
          <w:p w14:paraId="4DEF1507" w14:textId="77777777" w:rsidR="003E47C6" w:rsidRPr="009428F3" w:rsidRDefault="003E47C6" w:rsidP="009428F3">
            <w:pPr>
              <w:spacing w:before="20" w:after="20"/>
              <w:rPr>
                <w:szCs w:val="26"/>
              </w:rPr>
            </w:pPr>
          </w:p>
          <w:p w14:paraId="6806794B" w14:textId="77777777" w:rsidR="003E47C6" w:rsidRPr="009428F3" w:rsidRDefault="003E47C6" w:rsidP="009428F3">
            <w:pPr>
              <w:spacing w:before="20" w:after="20"/>
              <w:rPr>
                <w:szCs w:val="26"/>
              </w:rPr>
            </w:pPr>
          </w:p>
          <w:p w14:paraId="5B682496" w14:textId="77777777" w:rsidR="003E47C6" w:rsidRPr="009428F3" w:rsidRDefault="003E47C6" w:rsidP="009428F3">
            <w:pPr>
              <w:spacing w:before="20" w:after="20"/>
              <w:rPr>
                <w:szCs w:val="26"/>
              </w:rPr>
            </w:pPr>
          </w:p>
        </w:tc>
        <w:tc>
          <w:tcPr>
            <w:tcW w:w="6310" w:type="dxa"/>
            <w:shd w:val="clear" w:color="auto" w:fill="auto"/>
          </w:tcPr>
          <w:p w14:paraId="45506F60" w14:textId="77777777" w:rsidR="003E47C6" w:rsidRPr="009428F3" w:rsidRDefault="003E47C6" w:rsidP="009428F3">
            <w:pPr>
              <w:spacing w:before="20" w:after="20"/>
              <w:rPr>
                <w:color w:val="000000"/>
                <w:szCs w:val="26"/>
              </w:rPr>
            </w:pPr>
          </w:p>
        </w:tc>
      </w:tr>
      <w:tr w:rsidR="003E47C6" w:rsidRPr="003E47C6" w14:paraId="2D22C3C8" w14:textId="77777777" w:rsidTr="009428F3">
        <w:tc>
          <w:tcPr>
            <w:tcW w:w="3510" w:type="dxa"/>
            <w:shd w:val="clear" w:color="auto" w:fill="auto"/>
          </w:tcPr>
          <w:p w14:paraId="1D431A56" w14:textId="77777777" w:rsidR="003E47C6" w:rsidRPr="009428F3" w:rsidRDefault="003E47C6" w:rsidP="009428F3">
            <w:pPr>
              <w:spacing w:before="20" w:after="20"/>
              <w:rPr>
                <w:b/>
                <w:szCs w:val="26"/>
              </w:rPr>
            </w:pPr>
            <w:r w:rsidRPr="009428F3">
              <w:rPr>
                <w:b/>
                <w:szCs w:val="26"/>
              </w:rPr>
              <w:t>Email address</w:t>
            </w:r>
          </w:p>
        </w:tc>
        <w:tc>
          <w:tcPr>
            <w:tcW w:w="6310" w:type="dxa"/>
            <w:shd w:val="clear" w:color="auto" w:fill="auto"/>
          </w:tcPr>
          <w:p w14:paraId="32562052" w14:textId="77777777" w:rsidR="003E47C6" w:rsidRPr="009428F3" w:rsidRDefault="003E47C6" w:rsidP="009428F3">
            <w:pPr>
              <w:spacing w:before="20" w:after="20"/>
              <w:rPr>
                <w:color w:val="000000"/>
                <w:szCs w:val="26"/>
              </w:rPr>
            </w:pPr>
          </w:p>
        </w:tc>
      </w:tr>
      <w:tr w:rsidR="003E47C6" w:rsidRPr="003E47C6" w14:paraId="30FC7627" w14:textId="77777777" w:rsidTr="009428F3">
        <w:tc>
          <w:tcPr>
            <w:tcW w:w="3510" w:type="dxa"/>
            <w:shd w:val="clear" w:color="auto" w:fill="auto"/>
          </w:tcPr>
          <w:p w14:paraId="29BD88E7" w14:textId="77777777" w:rsidR="003E47C6" w:rsidRPr="009428F3" w:rsidRDefault="003E47C6" w:rsidP="009428F3">
            <w:pPr>
              <w:spacing w:before="20" w:after="20"/>
              <w:rPr>
                <w:b/>
                <w:szCs w:val="26"/>
              </w:rPr>
            </w:pPr>
            <w:r w:rsidRPr="009428F3">
              <w:rPr>
                <w:b/>
                <w:szCs w:val="26"/>
              </w:rPr>
              <w:t>Telephone number</w:t>
            </w:r>
          </w:p>
        </w:tc>
        <w:tc>
          <w:tcPr>
            <w:tcW w:w="6310" w:type="dxa"/>
            <w:shd w:val="clear" w:color="auto" w:fill="auto"/>
          </w:tcPr>
          <w:p w14:paraId="6739D710" w14:textId="77777777" w:rsidR="003E47C6" w:rsidRPr="009428F3" w:rsidRDefault="003E47C6" w:rsidP="009428F3">
            <w:pPr>
              <w:spacing w:before="20" w:after="20"/>
              <w:rPr>
                <w:color w:val="000000"/>
                <w:szCs w:val="26"/>
              </w:rPr>
            </w:pPr>
          </w:p>
        </w:tc>
      </w:tr>
      <w:tr w:rsidR="003E47C6" w:rsidRPr="003E47C6" w14:paraId="37F97347" w14:textId="77777777" w:rsidTr="009428F3">
        <w:tc>
          <w:tcPr>
            <w:tcW w:w="3510" w:type="dxa"/>
            <w:shd w:val="clear" w:color="auto" w:fill="auto"/>
          </w:tcPr>
          <w:p w14:paraId="604D7AE0" w14:textId="77777777" w:rsidR="003E47C6" w:rsidRPr="009428F3" w:rsidRDefault="003E47C6" w:rsidP="009428F3">
            <w:pPr>
              <w:spacing w:before="20" w:after="20"/>
              <w:rPr>
                <w:b/>
                <w:szCs w:val="26"/>
              </w:rPr>
            </w:pPr>
            <w:r w:rsidRPr="009428F3">
              <w:rPr>
                <w:b/>
                <w:szCs w:val="26"/>
              </w:rPr>
              <w:t>Date of birth</w:t>
            </w:r>
          </w:p>
        </w:tc>
        <w:tc>
          <w:tcPr>
            <w:tcW w:w="6310" w:type="dxa"/>
            <w:shd w:val="clear" w:color="auto" w:fill="auto"/>
          </w:tcPr>
          <w:p w14:paraId="176FD2DF" w14:textId="77777777" w:rsidR="003E47C6" w:rsidRPr="009428F3" w:rsidRDefault="003E47C6" w:rsidP="009428F3">
            <w:pPr>
              <w:spacing w:before="20" w:after="20"/>
              <w:rPr>
                <w:color w:val="000000"/>
                <w:szCs w:val="26"/>
              </w:rPr>
            </w:pPr>
          </w:p>
        </w:tc>
      </w:tr>
      <w:tr w:rsidR="003E47C6" w:rsidRPr="003E47C6" w14:paraId="1DA20B51" w14:textId="77777777" w:rsidTr="009428F3">
        <w:tc>
          <w:tcPr>
            <w:tcW w:w="3510" w:type="dxa"/>
            <w:shd w:val="clear" w:color="auto" w:fill="auto"/>
          </w:tcPr>
          <w:p w14:paraId="77C84275" w14:textId="77777777" w:rsidR="003E47C6" w:rsidRPr="009428F3" w:rsidRDefault="003E47C6" w:rsidP="009428F3">
            <w:pPr>
              <w:spacing w:before="20" w:after="20"/>
              <w:rPr>
                <w:szCs w:val="26"/>
              </w:rPr>
            </w:pPr>
            <w:r w:rsidRPr="009428F3">
              <w:rPr>
                <w:szCs w:val="26"/>
              </w:rPr>
              <w:t>Date and time of incident</w:t>
            </w:r>
          </w:p>
        </w:tc>
        <w:tc>
          <w:tcPr>
            <w:tcW w:w="6310" w:type="dxa"/>
            <w:shd w:val="clear" w:color="auto" w:fill="auto"/>
          </w:tcPr>
          <w:p w14:paraId="58AA7046" w14:textId="77777777" w:rsidR="003E47C6" w:rsidRPr="009428F3" w:rsidRDefault="003E47C6" w:rsidP="009428F3">
            <w:pPr>
              <w:spacing w:before="20" w:after="20"/>
              <w:rPr>
                <w:color w:val="000000"/>
                <w:szCs w:val="26"/>
              </w:rPr>
            </w:pPr>
          </w:p>
        </w:tc>
      </w:tr>
      <w:tr w:rsidR="003E47C6" w:rsidRPr="003E47C6" w14:paraId="6B994ED3" w14:textId="77777777" w:rsidTr="009428F3">
        <w:tc>
          <w:tcPr>
            <w:tcW w:w="3510" w:type="dxa"/>
            <w:shd w:val="clear" w:color="auto" w:fill="auto"/>
          </w:tcPr>
          <w:p w14:paraId="6C98ECC1" w14:textId="77777777" w:rsidR="003E47C6" w:rsidRPr="009428F3" w:rsidRDefault="003E47C6" w:rsidP="009428F3">
            <w:pPr>
              <w:spacing w:before="20" w:after="20"/>
              <w:rPr>
                <w:szCs w:val="26"/>
              </w:rPr>
            </w:pPr>
            <w:r w:rsidRPr="009428F3">
              <w:rPr>
                <w:szCs w:val="26"/>
              </w:rPr>
              <w:t>Location of incident</w:t>
            </w:r>
          </w:p>
          <w:p w14:paraId="41BF8925" w14:textId="77777777" w:rsidR="003E47C6" w:rsidRPr="009428F3" w:rsidRDefault="003E47C6" w:rsidP="009428F3">
            <w:pPr>
              <w:spacing w:before="20" w:after="20"/>
              <w:rPr>
                <w:szCs w:val="26"/>
              </w:rPr>
            </w:pPr>
          </w:p>
        </w:tc>
        <w:tc>
          <w:tcPr>
            <w:tcW w:w="6310" w:type="dxa"/>
            <w:shd w:val="clear" w:color="auto" w:fill="auto"/>
          </w:tcPr>
          <w:p w14:paraId="6BFD32F8" w14:textId="77777777" w:rsidR="003E47C6" w:rsidRPr="009428F3" w:rsidRDefault="003E47C6" w:rsidP="009428F3">
            <w:pPr>
              <w:spacing w:before="20" w:after="20"/>
              <w:rPr>
                <w:color w:val="000000"/>
                <w:szCs w:val="26"/>
              </w:rPr>
            </w:pPr>
          </w:p>
        </w:tc>
      </w:tr>
      <w:tr w:rsidR="003E47C6" w:rsidRPr="003E47C6" w14:paraId="09F1350E" w14:textId="77777777" w:rsidTr="009428F3">
        <w:tc>
          <w:tcPr>
            <w:tcW w:w="3510" w:type="dxa"/>
            <w:shd w:val="clear" w:color="auto" w:fill="auto"/>
          </w:tcPr>
          <w:p w14:paraId="7371E2DE" w14:textId="77777777" w:rsidR="003E47C6" w:rsidRPr="009428F3" w:rsidRDefault="003E47C6" w:rsidP="009428F3">
            <w:pPr>
              <w:spacing w:before="20" w:after="20"/>
              <w:rPr>
                <w:szCs w:val="26"/>
              </w:rPr>
            </w:pPr>
            <w:r w:rsidRPr="009428F3">
              <w:rPr>
                <w:szCs w:val="26"/>
              </w:rPr>
              <w:t>Other people present (witnesses)</w:t>
            </w:r>
          </w:p>
          <w:p w14:paraId="73196657" w14:textId="77777777" w:rsidR="003E47C6" w:rsidRPr="009428F3" w:rsidRDefault="003E47C6" w:rsidP="009428F3">
            <w:pPr>
              <w:spacing w:before="20" w:after="20"/>
              <w:rPr>
                <w:szCs w:val="26"/>
              </w:rPr>
            </w:pPr>
          </w:p>
        </w:tc>
        <w:tc>
          <w:tcPr>
            <w:tcW w:w="6310" w:type="dxa"/>
            <w:shd w:val="clear" w:color="auto" w:fill="auto"/>
          </w:tcPr>
          <w:p w14:paraId="30781603" w14:textId="77777777" w:rsidR="003E47C6" w:rsidRPr="009428F3" w:rsidRDefault="003E47C6" w:rsidP="009428F3">
            <w:pPr>
              <w:spacing w:before="20" w:after="20"/>
              <w:rPr>
                <w:color w:val="000000"/>
                <w:szCs w:val="26"/>
              </w:rPr>
            </w:pPr>
          </w:p>
        </w:tc>
      </w:tr>
      <w:tr w:rsidR="003E47C6" w:rsidRPr="003E47C6" w14:paraId="0DDB4FAC" w14:textId="77777777" w:rsidTr="009428F3">
        <w:tc>
          <w:tcPr>
            <w:tcW w:w="9820" w:type="dxa"/>
            <w:gridSpan w:val="2"/>
            <w:shd w:val="clear" w:color="auto" w:fill="auto"/>
          </w:tcPr>
          <w:p w14:paraId="058D03E6" w14:textId="77777777" w:rsidR="003E47C6" w:rsidRPr="003E47C6" w:rsidRDefault="003E47C6" w:rsidP="009428F3">
            <w:pPr>
              <w:spacing w:before="20" w:after="20"/>
              <w:outlineLvl w:val="0"/>
            </w:pPr>
            <w:r w:rsidRPr="003E47C6">
              <w:t>Record of incident</w:t>
            </w:r>
            <w:r w:rsidRPr="003E47C6">
              <w:tab/>
            </w:r>
          </w:p>
        </w:tc>
      </w:tr>
      <w:tr w:rsidR="003E47C6" w:rsidRPr="003E47C6" w14:paraId="17F98763" w14:textId="77777777" w:rsidTr="009428F3">
        <w:tc>
          <w:tcPr>
            <w:tcW w:w="3510" w:type="dxa"/>
            <w:tcBorders>
              <w:bottom w:val="nil"/>
            </w:tcBorders>
            <w:shd w:val="clear" w:color="auto" w:fill="auto"/>
          </w:tcPr>
          <w:p w14:paraId="318C270B" w14:textId="77777777" w:rsidR="003E47C6" w:rsidRPr="009428F3" w:rsidRDefault="003E47C6" w:rsidP="009428F3">
            <w:pPr>
              <w:spacing w:before="20" w:after="20"/>
              <w:rPr>
                <w:szCs w:val="26"/>
              </w:rPr>
            </w:pPr>
            <w:r w:rsidRPr="009428F3">
              <w:rPr>
                <w:szCs w:val="26"/>
              </w:rPr>
              <w:t xml:space="preserve">Please ensure you are as accurate and detailed as possible. Use quotes wherever possible – do not interpret what was said using your own words. </w:t>
            </w:r>
          </w:p>
          <w:p w14:paraId="68C29541" w14:textId="77777777" w:rsidR="003E47C6" w:rsidRPr="009428F3" w:rsidRDefault="003E47C6" w:rsidP="009428F3">
            <w:pPr>
              <w:spacing w:before="20" w:after="20"/>
              <w:rPr>
                <w:szCs w:val="26"/>
              </w:rPr>
            </w:pPr>
          </w:p>
          <w:p w14:paraId="0BE4CAAA" w14:textId="77777777" w:rsidR="003E47C6" w:rsidRPr="009428F3" w:rsidRDefault="003E47C6" w:rsidP="009428F3">
            <w:pPr>
              <w:spacing w:before="20" w:after="20"/>
              <w:rPr>
                <w:szCs w:val="26"/>
              </w:rPr>
            </w:pPr>
          </w:p>
        </w:tc>
        <w:tc>
          <w:tcPr>
            <w:tcW w:w="6310" w:type="dxa"/>
            <w:tcBorders>
              <w:bottom w:val="nil"/>
            </w:tcBorders>
            <w:shd w:val="clear" w:color="auto" w:fill="auto"/>
          </w:tcPr>
          <w:p w14:paraId="633F8C62" w14:textId="77777777" w:rsidR="003E47C6" w:rsidRPr="009428F3" w:rsidRDefault="003E47C6" w:rsidP="009428F3">
            <w:pPr>
              <w:spacing w:before="20" w:after="20"/>
              <w:rPr>
                <w:color w:val="000000"/>
                <w:szCs w:val="26"/>
              </w:rPr>
            </w:pPr>
          </w:p>
        </w:tc>
      </w:tr>
      <w:tr w:rsidR="003E47C6" w:rsidRPr="003E47C6" w14:paraId="76803F3C" w14:textId="77777777" w:rsidTr="009428F3">
        <w:tc>
          <w:tcPr>
            <w:tcW w:w="3510" w:type="dxa"/>
            <w:tcBorders>
              <w:top w:val="nil"/>
              <w:bottom w:val="nil"/>
            </w:tcBorders>
            <w:shd w:val="clear" w:color="auto" w:fill="auto"/>
          </w:tcPr>
          <w:p w14:paraId="5ACB9723" w14:textId="77777777" w:rsidR="003E47C6" w:rsidRPr="009428F3" w:rsidRDefault="003E47C6" w:rsidP="009428F3">
            <w:pPr>
              <w:spacing w:before="20" w:after="20"/>
              <w:rPr>
                <w:szCs w:val="26"/>
              </w:rPr>
            </w:pPr>
            <w:r w:rsidRPr="009428F3">
              <w:rPr>
                <w:szCs w:val="26"/>
              </w:rPr>
              <w:t>Include details such as tone of voice, facial expression and body language.</w:t>
            </w:r>
          </w:p>
          <w:p w14:paraId="4F720011" w14:textId="77777777" w:rsidR="003E47C6" w:rsidRPr="009428F3" w:rsidRDefault="003E47C6" w:rsidP="009428F3">
            <w:pPr>
              <w:spacing w:before="20" w:after="20"/>
              <w:rPr>
                <w:szCs w:val="26"/>
              </w:rPr>
            </w:pPr>
          </w:p>
          <w:p w14:paraId="63796AA9" w14:textId="77777777" w:rsidR="003E47C6" w:rsidRPr="009428F3" w:rsidRDefault="003E47C6" w:rsidP="009428F3">
            <w:pPr>
              <w:spacing w:before="20" w:after="20"/>
              <w:rPr>
                <w:szCs w:val="26"/>
              </w:rPr>
            </w:pPr>
          </w:p>
        </w:tc>
        <w:tc>
          <w:tcPr>
            <w:tcW w:w="6310" w:type="dxa"/>
            <w:tcBorders>
              <w:top w:val="nil"/>
              <w:bottom w:val="nil"/>
            </w:tcBorders>
            <w:shd w:val="clear" w:color="auto" w:fill="auto"/>
          </w:tcPr>
          <w:p w14:paraId="43FDB11B" w14:textId="77777777" w:rsidR="003E47C6" w:rsidRPr="009428F3" w:rsidRDefault="003E47C6" w:rsidP="009428F3">
            <w:pPr>
              <w:spacing w:before="20" w:after="20"/>
              <w:rPr>
                <w:color w:val="000000"/>
                <w:szCs w:val="26"/>
              </w:rPr>
            </w:pPr>
          </w:p>
        </w:tc>
      </w:tr>
      <w:tr w:rsidR="003E47C6" w:rsidRPr="003E47C6" w14:paraId="53CB0930" w14:textId="77777777" w:rsidTr="009428F3">
        <w:tc>
          <w:tcPr>
            <w:tcW w:w="3510" w:type="dxa"/>
            <w:tcBorders>
              <w:top w:val="nil"/>
              <w:bottom w:val="nil"/>
            </w:tcBorders>
            <w:shd w:val="clear" w:color="auto" w:fill="auto"/>
          </w:tcPr>
          <w:p w14:paraId="3106C640" w14:textId="77777777" w:rsidR="003E47C6" w:rsidRPr="009428F3" w:rsidRDefault="003E47C6" w:rsidP="009428F3">
            <w:pPr>
              <w:spacing w:before="20" w:after="20"/>
              <w:rPr>
                <w:szCs w:val="26"/>
              </w:rPr>
            </w:pPr>
            <w:r w:rsidRPr="009428F3">
              <w:rPr>
                <w:szCs w:val="26"/>
              </w:rPr>
              <w:t>Record what you said as well as what the child, young person or adult said.</w:t>
            </w:r>
          </w:p>
          <w:p w14:paraId="6BF05CFD" w14:textId="77777777" w:rsidR="005B1E89" w:rsidRPr="009428F3" w:rsidRDefault="005B1E89" w:rsidP="009428F3">
            <w:pPr>
              <w:spacing w:before="20" w:after="20"/>
              <w:rPr>
                <w:szCs w:val="26"/>
              </w:rPr>
            </w:pPr>
          </w:p>
          <w:p w14:paraId="7F2C4AA5" w14:textId="77777777" w:rsidR="003E47C6" w:rsidRPr="009428F3" w:rsidRDefault="003E47C6" w:rsidP="009428F3">
            <w:pPr>
              <w:spacing w:before="20" w:after="20"/>
              <w:rPr>
                <w:szCs w:val="26"/>
              </w:rPr>
            </w:pPr>
          </w:p>
        </w:tc>
        <w:tc>
          <w:tcPr>
            <w:tcW w:w="6310" w:type="dxa"/>
            <w:tcBorders>
              <w:top w:val="nil"/>
              <w:bottom w:val="nil"/>
            </w:tcBorders>
            <w:shd w:val="clear" w:color="auto" w:fill="auto"/>
          </w:tcPr>
          <w:p w14:paraId="61389C24" w14:textId="77777777" w:rsidR="003E47C6" w:rsidRPr="009428F3" w:rsidRDefault="003E47C6" w:rsidP="009428F3">
            <w:pPr>
              <w:spacing w:before="20" w:after="20"/>
              <w:rPr>
                <w:color w:val="000000"/>
                <w:szCs w:val="26"/>
              </w:rPr>
            </w:pPr>
          </w:p>
        </w:tc>
      </w:tr>
      <w:tr w:rsidR="003E47C6" w:rsidRPr="003E47C6" w14:paraId="7E3686A0" w14:textId="77777777" w:rsidTr="009428F3">
        <w:tc>
          <w:tcPr>
            <w:tcW w:w="3510" w:type="dxa"/>
            <w:tcBorders>
              <w:top w:val="nil"/>
              <w:bottom w:val="single" w:sz="4" w:space="0" w:color="A0E0C2"/>
            </w:tcBorders>
            <w:shd w:val="clear" w:color="auto" w:fill="auto"/>
          </w:tcPr>
          <w:p w14:paraId="2F2C56CC" w14:textId="77777777" w:rsidR="003E47C6" w:rsidRPr="009428F3" w:rsidRDefault="003E47C6" w:rsidP="009428F3">
            <w:pPr>
              <w:spacing w:before="20" w:after="20"/>
              <w:rPr>
                <w:szCs w:val="26"/>
              </w:rPr>
            </w:pPr>
            <w:r w:rsidRPr="009428F3">
              <w:rPr>
                <w:szCs w:val="26"/>
              </w:rPr>
              <w:t>If you have formed an opinion please state it, making it clear that it is your opinion and give reasons for forming that opinion.</w:t>
            </w:r>
          </w:p>
          <w:p w14:paraId="530A9A36" w14:textId="77777777" w:rsidR="005B1E89" w:rsidRPr="009428F3" w:rsidRDefault="005B1E89" w:rsidP="009428F3">
            <w:pPr>
              <w:spacing w:before="20" w:after="20"/>
              <w:rPr>
                <w:szCs w:val="26"/>
              </w:rPr>
            </w:pPr>
          </w:p>
        </w:tc>
        <w:tc>
          <w:tcPr>
            <w:tcW w:w="6310" w:type="dxa"/>
            <w:tcBorders>
              <w:top w:val="nil"/>
              <w:bottom w:val="single" w:sz="4" w:space="0" w:color="A0E0C2"/>
            </w:tcBorders>
            <w:shd w:val="clear" w:color="auto" w:fill="auto"/>
          </w:tcPr>
          <w:p w14:paraId="58CAFC1B" w14:textId="77777777" w:rsidR="003E47C6" w:rsidRPr="009428F3" w:rsidRDefault="003E47C6" w:rsidP="009428F3">
            <w:pPr>
              <w:spacing w:before="20" w:after="20"/>
              <w:rPr>
                <w:color w:val="000000"/>
                <w:szCs w:val="26"/>
              </w:rPr>
            </w:pPr>
          </w:p>
        </w:tc>
      </w:tr>
    </w:tbl>
    <w:p w14:paraId="0CD79AC5" w14:textId="77777777" w:rsidR="00B64986" w:rsidRPr="00B64986" w:rsidRDefault="00B64986" w:rsidP="00853D5F">
      <w:pPr>
        <w:rPr>
          <w:szCs w:val="26"/>
        </w:rPr>
      </w:pPr>
    </w:p>
    <w:tbl>
      <w:tblPr>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39"/>
        <w:gridCol w:w="2379"/>
        <w:gridCol w:w="2380"/>
        <w:gridCol w:w="2396"/>
      </w:tblGrid>
      <w:tr w:rsidR="003E47C6" w14:paraId="65569C5B" w14:textId="77777777" w:rsidTr="009428F3">
        <w:tc>
          <w:tcPr>
            <w:tcW w:w="9820" w:type="dxa"/>
            <w:gridSpan w:val="4"/>
            <w:shd w:val="clear" w:color="auto" w:fill="auto"/>
          </w:tcPr>
          <w:p w14:paraId="465927BF" w14:textId="77777777" w:rsidR="003E47C6" w:rsidRPr="009428F3" w:rsidRDefault="003E47C6" w:rsidP="009428F3">
            <w:pPr>
              <w:outlineLvl w:val="0"/>
              <w:rPr>
                <w:szCs w:val="26"/>
              </w:rPr>
            </w:pPr>
            <w:r w:rsidRPr="003E47C6">
              <w:t>Who has been spoken to about the incident?</w:t>
            </w:r>
          </w:p>
        </w:tc>
      </w:tr>
      <w:tr w:rsidR="00A10770" w14:paraId="76A72585" w14:textId="77777777" w:rsidTr="009428F3">
        <w:tc>
          <w:tcPr>
            <w:tcW w:w="2455" w:type="dxa"/>
            <w:shd w:val="clear" w:color="auto" w:fill="A0E0C2"/>
          </w:tcPr>
          <w:p w14:paraId="46B94452" w14:textId="77777777" w:rsidR="003E47C6" w:rsidRPr="009428F3" w:rsidRDefault="003E47C6" w:rsidP="009428F3">
            <w:pPr>
              <w:jc w:val="center"/>
              <w:rPr>
                <w:b/>
                <w:color w:val="FFFFFF"/>
                <w:szCs w:val="26"/>
              </w:rPr>
            </w:pPr>
            <w:r w:rsidRPr="009428F3">
              <w:rPr>
                <w:b/>
                <w:color w:val="FFFFFF"/>
                <w:szCs w:val="26"/>
              </w:rPr>
              <w:t>Position/Organisation</w:t>
            </w:r>
          </w:p>
        </w:tc>
        <w:tc>
          <w:tcPr>
            <w:tcW w:w="2455" w:type="dxa"/>
            <w:shd w:val="clear" w:color="auto" w:fill="A0E0C2"/>
          </w:tcPr>
          <w:p w14:paraId="4C7EE1E5" w14:textId="77777777" w:rsidR="003E47C6" w:rsidRPr="009428F3" w:rsidRDefault="003E47C6" w:rsidP="009428F3">
            <w:pPr>
              <w:jc w:val="center"/>
              <w:rPr>
                <w:b/>
                <w:color w:val="FFFFFF"/>
                <w:szCs w:val="26"/>
              </w:rPr>
            </w:pPr>
            <w:r w:rsidRPr="009428F3">
              <w:rPr>
                <w:b/>
                <w:color w:val="FFFFFF"/>
                <w:szCs w:val="26"/>
              </w:rPr>
              <w:t>Name</w:t>
            </w:r>
          </w:p>
        </w:tc>
        <w:tc>
          <w:tcPr>
            <w:tcW w:w="2455" w:type="dxa"/>
            <w:shd w:val="clear" w:color="auto" w:fill="A0E0C2"/>
          </w:tcPr>
          <w:p w14:paraId="3AACDB71" w14:textId="77777777" w:rsidR="003E47C6" w:rsidRPr="009428F3" w:rsidRDefault="003E47C6" w:rsidP="009428F3">
            <w:pPr>
              <w:jc w:val="center"/>
              <w:rPr>
                <w:b/>
                <w:color w:val="FFFFFF"/>
                <w:szCs w:val="26"/>
              </w:rPr>
            </w:pPr>
            <w:r w:rsidRPr="009428F3">
              <w:rPr>
                <w:b/>
                <w:color w:val="FFFFFF"/>
                <w:szCs w:val="26"/>
              </w:rPr>
              <w:t>Email</w:t>
            </w:r>
          </w:p>
        </w:tc>
        <w:tc>
          <w:tcPr>
            <w:tcW w:w="2455" w:type="dxa"/>
            <w:shd w:val="clear" w:color="auto" w:fill="A0E0C2"/>
          </w:tcPr>
          <w:p w14:paraId="146B624F" w14:textId="77777777" w:rsidR="003E47C6" w:rsidRPr="009428F3" w:rsidRDefault="003E47C6" w:rsidP="009428F3">
            <w:pPr>
              <w:jc w:val="center"/>
              <w:rPr>
                <w:b/>
                <w:color w:val="FFFFFF"/>
                <w:szCs w:val="26"/>
              </w:rPr>
            </w:pPr>
            <w:r w:rsidRPr="009428F3">
              <w:rPr>
                <w:b/>
                <w:color w:val="FFFFFF"/>
                <w:szCs w:val="26"/>
              </w:rPr>
              <w:t>Telephone number</w:t>
            </w:r>
          </w:p>
        </w:tc>
      </w:tr>
      <w:tr w:rsidR="003E47C6" w14:paraId="5E60A36B" w14:textId="77777777" w:rsidTr="009428F3">
        <w:tc>
          <w:tcPr>
            <w:tcW w:w="2455" w:type="dxa"/>
            <w:shd w:val="clear" w:color="auto" w:fill="auto"/>
          </w:tcPr>
          <w:p w14:paraId="055761B2" w14:textId="77777777" w:rsidR="003E47C6" w:rsidRPr="009428F3" w:rsidRDefault="003E47C6" w:rsidP="009428F3">
            <w:pPr>
              <w:spacing w:before="20" w:after="20"/>
              <w:rPr>
                <w:szCs w:val="26"/>
              </w:rPr>
            </w:pPr>
            <w:r w:rsidRPr="009428F3">
              <w:rPr>
                <w:szCs w:val="26"/>
              </w:rPr>
              <w:t>Church Safeguarding Coordinator</w:t>
            </w:r>
            <w:r w:rsidRPr="009428F3">
              <w:rPr>
                <w:szCs w:val="26"/>
              </w:rPr>
              <w:tab/>
            </w:r>
          </w:p>
          <w:p w14:paraId="044B9F3E" w14:textId="77777777" w:rsidR="003E47C6" w:rsidRPr="009428F3" w:rsidRDefault="003E47C6" w:rsidP="009428F3">
            <w:pPr>
              <w:spacing w:before="20" w:after="20"/>
              <w:rPr>
                <w:szCs w:val="26"/>
              </w:rPr>
            </w:pPr>
            <w:r w:rsidRPr="009428F3">
              <w:rPr>
                <w:szCs w:val="26"/>
              </w:rPr>
              <w:tab/>
            </w:r>
          </w:p>
        </w:tc>
        <w:tc>
          <w:tcPr>
            <w:tcW w:w="2455" w:type="dxa"/>
            <w:shd w:val="clear" w:color="auto" w:fill="auto"/>
          </w:tcPr>
          <w:p w14:paraId="6428BC21" w14:textId="77777777" w:rsidR="003E47C6" w:rsidRPr="009428F3" w:rsidRDefault="003E47C6" w:rsidP="009428F3">
            <w:pPr>
              <w:rPr>
                <w:color w:val="000000"/>
                <w:szCs w:val="26"/>
              </w:rPr>
            </w:pPr>
          </w:p>
        </w:tc>
        <w:tc>
          <w:tcPr>
            <w:tcW w:w="2455" w:type="dxa"/>
            <w:shd w:val="clear" w:color="auto" w:fill="auto"/>
          </w:tcPr>
          <w:p w14:paraId="09C61715" w14:textId="77777777" w:rsidR="003E47C6" w:rsidRPr="009428F3" w:rsidRDefault="003E47C6" w:rsidP="009428F3">
            <w:pPr>
              <w:rPr>
                <w:color w:val="000000"/>
                <w:szCs w:val="26"/>
              </w:rPr>
            </w:pPr>
          </w:p>
        </w:tc>
        <w:tc>
          <w:tcPr>
            <w:tcW w:w="2455" w:type="dxa"/>
            <w:shd w:val="clear" w:color="auto" w:fill="auto"/>
          </w:tcPr>
          <w:p w14:paraId="0F7032FC" w14:textId="77777777" w:rsidR="003E47C6" w:rsidRPr="009428F3" w:rsidRDefault="003E47C6" w:rsidP="009428F3">
            <w:pPr>
              <w:rPr>
                <w:color w:val="000000"/>
                <w:szCs w:val="26"/>
              </w:rPr>
            </w:pPr>
          </w:p>
        </w:tc>
      </w:tr>
      <w:tr w:rsidR="003E47C6" w14:paraId="38CDA6C6" w14:textId="77777777" w:rsidTr="009428F3">
        <w:tc>
          <w:tcPr>
            <w:tcW w:w="2455" w:type="dxa"/>
            <w:shd w:val="clear" w:color="auto" w:fill="auto"/>
          </w:tcPr>
          <w:p w14:paraId="3C6A30B7" w14:textId="77777777" w:rsidR="003E47C6" w:rsidRPr="009428F3" w:rsidRDefault="003E47C6" w:rsidP="009428F3">
            <w:pPr>
              <w:spacing w:before="20" w:after="20"/>
              <w:rPr>
                <w:szCs w:val="26"/>
              </w:rPr>
            </w:pPr>
            <w:r w:rsidRPr="009428F3">
              <w:rPr>
                <w:szCs w:val="26"/>
              </w:rPr>
              <w:t>Synod Safeguarding Officer</w:t>
            </w:r>
            <w:r w:rsidRPr="009428F3">
              <w:rPr>
                <w:szCs w:val="26"/>
              </w:rPr>
              <w:tab/>
            </w:r>
            <w:r w:rsidRPr="009428F3">
              <w:rPr>
                <w:szCs w:val="26"/>
              </w:rPr>
              <w:tab/>
            </w:r>
            <w:r w:rsidRPr="009428F3">
              <w:rPr>
                <w:szCs w:val="26"/>
              </w:rPr>
              <w:tab/>
            </w:r>
          </w:p>
          <w:p w14:paraId="50DBA516" w14:textId="77777777" w:rsidR="003E47C6" w:rsidRPr="009428F3" w:rsidRDefault="003E47C6" w:rsidP="009428F3">
            <w:pPr>
              <w:spacing w:before="20" w:after="20"/>
              <w:rPr>
                <w:szCs w:val="26"/>
              </w:rPr>
            </w:pPr>
          </w:p>
        </w:tc>
        <w:tc>
          <w:tcPr>
            <w:tcW w:w="2455" w:type="dxa"/>
            <w:shd w:val="clear" w:color="auto" w:fill="auto"/>
          </w:tcPr>
          <w:p w14:paraId="15591735" w14:textId="77777777" w:rsidR="003E47C6" w:rsidRPr="009428F3" w:rsidRDefault="003E47C6" w:rsidP="009428F3">
            <w:pPr>
              <w:rPr>
                <w:color w:val="000000"/>
                <w:szCs w:val="26"/>
              </w:rPr>
            </w:pPr>
          </w:p>
        </w:tc>
        <w:tc>
          <w:tcPr>
            <w:tcW w:w="2455" w:type="dxa"/>
            <w:shd w:val="clear" w:color="auto" w:fill="auto"/>
          </w:tcPr>
          <w:p w14:paraId="15DC1A68" w14:textId="77777777" w:rsidR="003E47C6" w:rsidRPr="009428F3" w:rsidRDefault="003E47C6" w:rsidP="009428F3">
            <w:pPr>
              <w:rPr>
                <w:color w:val="000000"/>
                <w:szCs w:val="26"/>
              </w:rPr>
            </w:pPr>
          </w:p>
        </w:tc>
        <w:tc>
          <w:tcPr>
            <w:tcW w:w="2455" w:type="dxa"/>
            <w:shd w:val="clear" w:color="auto" w:fill="auto"/>
          </w:tcPr>
          <w:p w14:paraId="37EDCC91" w14:textId="77777777" w:rsidR="003E47C6" w:rsidRPr="009428F3" w:rsidRDefault="003E47C6" w:rsidP="009428F3">
            <w:pPr>
              <w:rPr>
                <w:color w:val="000000"/>
                <w:szCs w:val="26"/>
              </w:rPr>
            </w:pPr>
          </w:p>
        </w:tc>
      </w:tr>
      <w:tr w:rsidR="003E47C6" w14:paraId="4452943B" w14:textId="77777777" w:rsidTr="009428F3">
        <w:tc>
          <w:tcPr>
            <w:tcW w:w="2455" w:type="dxa"/>
            <w:shd w:val="clear" w:color="auto" w:fill="auto"/>
          </w:tcPr>
          <w:p w14:paraId="4483DA70" w14:textId="77777777" w:rsidR="003E47C6" w:rsidRPr="009428F3" w:rsidRDefault="003E47C6" w:rsidP="009428F3">
            <w:pPr>
              <w:spacing w:before="20" w:after="20"/>
              <w:rPr>
                <w:szCs w:val="26"/>
              </w:rPr>
            </w:pPr>
            <w:r w:rsidRPr="009428F3">
              <w:rPr>
                <w:szCs w:val="26"/>
              </w:rPr>
              <w:t>Children’s Services</w:t>
            </w:r>
          </w:p>
          <w:p w14:paraId="115FD2BB" w14:textId="77777777" w:rsidR="003E47C6" w:rsidRPr="009428F3" w:rsidRDefault="003E47C6" w:rsidP="009428F3">
            <w:pPr>
              <w:spacing w:before="20" w:after="20"/>
              <w:rPr>
                <w:szCs w:val="26"/>
              </w:rPr>
            </w:pPr>
          </w:p>
          <w:p w14:paraId="242413D2" w14:textId="77777777" w:rsidR="003E47C6" w:rsidRPr="009428F3" w:rsidRDefault="003E47C6" w:rsidP="009428F3">
            <w:pPr>
              <w:spacing w:before="20" w:after="20"/>
              <w:rPr>
                <w:szCs w:val="26"/>
              </w:rPr>
            </w:pPr>
          </w:p>
        </w:tc>
        <w:tc>
          <w:tcPr>
            <w:tcW w:w="2455" w:type="dxa"/>
            <w:shd w:val="clear" w:color="auto" w:fill="auto"/>
          </w:tcPr>
          <w:p w14:paraId="1719287F" w14:textId="77777777" w:rsidR="003E47C6" w:rsidRPr="009428F3" w:rsidRDefault="003E47C6" w:rsidP="009428F3">
            <w:pPr>
              <w:rPr>
                <w:color w:val="000000"/>
                <w:szCs w:val="26"/>
              </w:rPr>
            </w:pPr>
          </w:p>
        </w:tc>
        <w:tc>
          <w:tcPr>
            <w:tcW w:w="2455" w:type="dxa"/>
            <w:shd w:val="clear" w:color="auto" w:fill="auto"/>
          </w:tcPr>
          <w:p w14:paraId="3B33555F" w14:textId="77777777" w:rsidR="003E47C6" w:rsidRPr="009428F3" w:rsidRDefault="003E47C6" w:rsidP="009428F3">
            <w:pPr>
              <w:rPr>
                <w:color w:val="000000"/>
                <w:szCs w:val="26"/>
              </w:rPr>
            </w:pPr>
          </w:p>
        </w:tc>
        <w:tc>
          <w:tcPr>
            <w:tcW w:w="2455" w:type="dxa"/>
            <w:shd w:val="clear" w:color="auto" w:fill="auto"/>
          </w:tcPr>
          <w:p w14:paraId="3B5EF10F" w14:textId="77777777" w:rsidR="003E47C6" w:rsidRPr="009428F3" w:rsidRDefault="003E47C6" w:rsidP="009428F3">
            <w:pPr>
              <w:rPr>
                <w:color w:val="000000"/>
                <w:szCs w:val="26"/>
              </w:rPr>
            </w:pPr>
          </w:p>
        </w:tc>
      </w:tr>
      <w:tr w:rsidR="003E47C6" w14:paraId="4B46DD02" w14:textId="77777777" w:rsidTr="009428F3">
        <w:tc>
          <w:tcPr>
            <w:tcW w:w="2455" w:type="dxa"/>
            <w:shd w:val="clear" w:color="auto" w:fill="auto"/>
          </w:tcPr>
          <w:p w14:paraId="2F0D75B9" w14:textId="77777777" w:rsidR="003E47C6" w:rsidRPr="009428F3" w:rsidRDefault="003E47C6" w:rsidP="009428F3">
            <w:pPr>
              <w:spacing w:before="20" w:after="20"/>
              <w:rPr>
                <w:szCs w:val="26"/>
              </w:rPr>
            </w:pPr>
            <w:r w:rsidRPr="009428F3">
              <w:rPr>
                <w:szCs w:val="26"/>
              </w:rPr>
              <w:t>Adult Services</w:t>
            </w:r>
          </w:p>
          <w:p w14:paraId="326A0F54" w14:textId="77777777" w:rsidR="003E47C6" w:rsidRPr="009428F3" w:rsidRDefault="003E47C6" w:rsidP="009428F3">
            <w:pPr>
              <w:spacing w:before="20" w:after="20"/>
              <w:rPr>
                <w:szCs w:val="26"/>
              </w:rPr>
            </w:pPr>
          </w:p>
          <w:p w14:paraId="29DACA2E" w14:textId="77777777" w:rsidR="003E47C6" w:rsidRPr="009428F3" w:rsidRDefault="003E47C6" w:rsidP="009428F3">
            <w:pPr>
              <w:spacing w:before="20" w:after="20"/>
              <w:rPr>
                <w:szCs w:val="26"/>
              </w:rPr>
            </w:pPr>
          </w:p>
        </w:tc>
        <w:tc>
          <w:tcPr>
            <w:tcW w:w="2455" w:type="dxa"/>
            <w:shd w:val="clear" w:color="auto" w:fill="auto"/>
          </w:tcPr>
          <w:p w14:paraId="498B172F" w14:textId="77777777" w:rsidR="003E47C6" w:rsidRPr="009428F3" w:rsidRDefault="003E47C6" w:rsidP="009428F3">
            <w:pPr>
              <w:rPr>
                <w:color w:val="000000"/>
                <w:szCs w:val="26"/>
              </w:rPr>
            </w:pPr>
          </w:p>
        </w:tc>
        <w:tc>
          <w:tcPr>
            <w:tcW w:w="2455" w:type="dxa"/>
            <w:shd w:val="clear" w:color="auto" w:fill="auto"/>
          </w:tcPr>
          <w:p w14:paraId="7805430F" w14:textId="77777777" w:rsidR="003E47C6" w:rsidRPr="009428F3" w:rsidRDefault="003E47C6" w:rsidP="009428F3">
            <w:pPr>
              <w:rPr>
                <w:color w:val="000000"/>
                <w:szCs w:val="26"/>
              </w:rPr>
            </w:pPr>
          </w:p>
        </w:tc>
        <w:tc>
          <w:tcPr>
            <w:tcW w:w="2455" w:type="dxa"/>
            <w:shd w:val="clear" w:color="auto" w:fill="auto"/>
          </w:tcPr>
          <w:p w14:paraId="7CEA803F" w14:textId="77777777" w:rsidR="003E47C6" w:rsidRPr="009428F3" w:rsidRDefault="003E47C6" w:rsidP="009428F3">
            <w:pPr>
              <w:rPr>
                <w:color w:val="000000"/>
                <w:szCs w:val="26"/>
              </w:rPr>
            </w:pPr>
          </w:p>
        </w:tc>
      </w:tr>
      <w:tr w:rsidR="003E47C6" w14:paraId="762248B9" w14:textId="77777777" w:rsidTr="009428F3">
        <w:tc>
          <w:tcPr>
            <w:tcW w:w="2455" w:type="dxa"/>
            <w:shd w:val="clear" w:color="auto" w:fill="auto"/>
          </w:tcPr>
          <w:p w14:paraId="789973C2" w14:textId="77777777" w:rsidR="003E47C6" w:rsidRPr="009428F3" w:rsidRDefault="003E47C6" w:rsidP="009428F3">
            <w:pPr>
              <w:spacing w:before="20" w:after="20"/>
              <w:rPr>
                <w:szCs w:val="26"/>
              </w:rPr>
            </w:pPr>
            <w:r w:rsidRPr="009428F3">
              <w:rPr>
                <w:szCs w:val="26"/>
              </w:rPr>
              <w:lastRenderedPageBreak/>
              <w:t>Police</w:t>
            </w:r>
          </w:p>
          <w:p w14:paraId="31FAD81B" w14:textId="77777777" w:rsidR="003E47C6" w:rsidRPr="009428F3" w:rsidRDefault="003E47C6" w:rsidP="009428F3">
            <w:pPr>
              <w:spacing w:before="20" w:after="20"/>
              <w:rPr>
                <w:szCs w:val="26"/>
              </w:rPr>
            </w:pPr>
          </w:p>
          <w:p w14:paraId="7F415CBF" w14:textId="77777777" w:rsidR="003E47C6" w:rsidRPr="009428F3" w:rsidRDefault="003E47C6" w:rsidP="009428F3">
            <w:pPr>
              <w:spacing w:before="20" w:after="20"/>
              <w:rPr>
                <w:szCs w:val="26"/>
              </w:rPr>
            </w:pPr>
          </w:p>
        </w:tc>
        <w:tc>
          <w:tcPr>
            <w:tcW w:w="2455" w:type="dxa"/>
            <w:shd w:val="clear" w:color="auto" w:fill="auto"/>
          </w:tcPr>
          <w:p w14:paraId="098FFC88" w14:textId="77777777" w:rsidR="003E47C6" w:rsidRPr="009428F3" w:rsidRDefault="003E47C6" w:rsidP="009428F3">
            <w:pPr>
              <w:rPr>
                <w:color w:val="000000"/>
                <w:szCs w:val="26"/>
              </w:rPr>
            </w:pPr>
          </w:p>
        </w:tc>
        <w:tc>
          <w:tcPr>
            <w:tcW w:w="2455" w:type="dxa"/>
            <w:shd w:val="clear" w:color="auto" w:fill="auto"/>
          </w:tcPr>
          <w:p w14:paraId="73D7ABAB" w14:textId="77777777" w:rsidR="003E47C6" w:rsidRPr="009428F3" w:rsidRDefault="003E47C6" w:rsidP="009428F3">
            <w:pPr>
              <w:rPr>
                <w:color w:val="000000"/>
                <w:szCs w:val="26"/>
              </w:rPr>
            </w:pPr>
          </w:p>
        </w:tc>
        <w:tc>
          <w:tcPr>
            <w:tcW w:w="2455" w:type="dxa"/>
            <w:shd w:val="clear" w:color="auto" w:fill="auto"/>
          </w:tcPr>
          <w:p w14:paraId="33E1BD27" w14:textId="77777777" w:rsidR="003E47C6" w:rsidRPr="009428F3" w:rsidRDefault="003E47C6" w:rsidP="009428F3">
            <w:pPr>
              <w:rPr>
                <w:color w:val="000000"/>
                <w:szCs w:val="26"/>
              </w:rPr>
            </w:pPr>
          </w:p>
        </w:tc>
      </w:tr>
      <w:tr w:rsidR="003E47C6" w14:paraId="6BF96C7F" w14:textId="77777777" w:rsidTr="009428F3">
        <w:tc>
          <w:tcPr>
            <w:tcW w:w="2455" w:type="dxa"/>
            <w:shd w:val="clear" w:color="auto" w:fill="auto"/>
          </w:tcPr>
          <w:p w14:paraId="1C4CCCF5" w14:textId="77777777" w:rsidR="003E47C6" w:rsidRPr="009428F3" w:rsidRDefault="003E47C6" w:rsidP="009428F3">
            <w:pPr>
              <w:spacing w:before="20" w:after="20"/>
              <w:rPr>
                <w:szCs w:val="26"/>
              </w:rPr>
            </w:pPr>
            <w:r w:rsidRPr="009428F3">
              <w:rPr>
                <w:szCs w:val="26"/>
              </w:rPr>
              <w:t>NSPCC</w:t>
            </w:r>
          </w:p>
          <w:p w14:paraId="495F8E46" w14:textId="77777777" w:rsidR="003E47C6" w:rsidRPr="009428F3" w:rsidRDefault="003E47C6" w:rsidP="009428F3">
            <w:pPr>
              <w:spacing w:before="20" w:after="20"/>
              <w:rPr>
                <w:szCs w:val="26"/>
              </w:rPr>
            </w:pPr>
          </w:p>
          <w:p w14:paraId="71E1E0E7" w14:textId="77777777" w:rsidR="003E47C6" w:rsidRPr="009428F3" w:rsidRDefault="003E47C6" w:rsidP="009428F3">
            <w:pPr>
              <w:spacing w:before="20" w:after="20"/>
              <w:rPr>
                <w:szCs w:val="26"/>
              </w:rPr>
            </w:pPr>
          </w:p>
        </w:tc>
        <w:tc>
          <w:tcPr>
            <w:tcW w:w="2455" w:type="dxa"/>
            <w:shd w:val="clear" w:color="auto" w:fill="auto"/>
          </w:tcPr>
          <w:p w14:paraId="017DF715" w14:textId="77777777" w:rsidR="003E47C6" w:rsidRPr="009428F3" w:rsidRDefault="003E47C6" w:rsidP="009428F3">
            <w:pPr>
              <w:rPr>
                <w:color w:val="000000"/>
                <w:szCs w:val="26"/>
              </w:rPr>
            </w:pPr>
          </w:p>
        </w:tc>
        <w:tc>
          <w:tcPr>
            <w:tcW w:w="2455" w:type="dxa"/>
            <w:shd w:val="clear" w:color="auto" w:fill="auto"/>
          </w:tcPr>
          <w:p w14:paraId="587C892A" w14:textId="77777777" w:rsidR="003E47C6" w:rsidRPr="009428F3" w:rsidRDefault="003E47C6" w:rsidP="009428F3">
            <w:pPr>
              <w:rPr>
                <w:color w:val="000000"/>
                <w:szCs w:val="26"/>
              </w:rPr>
            </w:pPr>
          </w:p>
        </w:tc>
        <w:tc>
          <w:tcPr>
            <w:tcW w:w="2455" w:type="dxa"/>
            <w:shd w:val="clear" w:color="auto" w:fill="auto"/>
          </w:tcPr>
          <w:p w14:paraId="3CA6F45D" w14:textId="77777777" w:rsidR="003E47C6" w:rsidRPr="009428F3" w:rsidRDefault="003E47C6" w:rsidP="009428F3">
            <w:pPr>
              <w:rPr>
                <w:color w:val="000000"/>
                <w:szCs w:val="26"/>
              </w:rPr>
            </w:pPr>
          </w:p>
        </w:tc>
      </w:tr>
      <w:tr w:rsidR="003E47C6" w14:paraId="6EFC167B" w14:textId="77777777" w:rsidTr="009428F3">
        <w:tc>
          <w:tcPr>
            <w:tcW w:w="2455" w:type="dxa"/>
            <w:shd w:val="clear" w:color="auto" w:fill="auto"/>
          </w:tcPr>
          <w:p w14:paraId="5AC446BC" w14:textId="77777777" w:rsidR="003E47C6" w:rsidRPr="009428F3" w:rsidRDefault="003E47C6" w:rsidP="009428F3">
            <w:pPr>
              <w:spacing w:before="20" w:after="20"/>
              <w:rPr>
                <w:szCs w:val="26"/>
              </w:rPr>
            </w:pPr>
            <w:r w:rsidRPr="009428F3">
              <w:rPr>
                <w:szCs w:val="26"/>
              </w:rPr>
              <w:t>Parent/Carer</w:t>
            </w:r>
          </w:p>
          <w:p w14:paraId="36DA8B37" w14:textId="77777777" w:rsidR="003E47C6" w:rsidRPr="009428F3" w:rsidRDefault="003E47C6" w:rsidP="009428F3">
            <w:pPr>
              <w:spacing w:before="20" w:after="20"/>
              <w:rPr>
                <w:szCs w:val="26"/>
              </w:rPr>
            </w:pPr>
          </w:p>
          <w:p w14:paraId="791B8C8D" w14:textId="77777777" w:rsidR="003E47C6" w:rsidRPr="009428F3" w:rsidRDefault="003E47C6" w:rsidP="009428F3">
            <w:pPr>
              <w:spacing w:before="20" w:after="20"/>
              <w:rPr>
                <w:szCs w:val="26"/>
              </w:rPr>
            </w:pPr>
          </w:p>
        </w:tc>
        <w:tc>
          <w:tcPr>
            <w:tcW w:w="2455" w:type="dxa"/>
            <w:shd w:val="clear" w:color="auto" w:fill="auto"/>
          </w:tcPr>
          <w:p w14:paraId="30EBF9AE" w14:textId="77777777" w:rsidR="003E47C6" w:rsidRPr="009428F3" w:rsidRDefault="003E47C6" w:rsidP="009428F3">
            <w:pPr>
              <w:rPr>
                <w:color w:val="000000"/>
                <w:szCs w:val="26"/>
              </w:rPr>
            </w:pPr>
          </w:p>
        </w:tc>
        <w:tc>
          <w:tcPr>
            <w:tcW w:w="2455" w:type="dxa"/>
            <w:shd w:val="clear" w:color="auto" w:fill="auto"/>
          </w:tcPr>
          <w:p w14:paraId="67D656CF" w14:textId="77777777" w:rsidR="003E47C6" w:rsidRPr="009428F3" w:rsidRDefault="003E47C6" w:rsidP="009428F3">
            <w:pPr>
              <w:rPr>
                <w:color w:val="000000"/>
                <w:szCs w:val="26"/>
              </w:rPr>
            </w:pPr>
          </w:p>
        </w:tc>
        <w:tc>
          <w:tcPr>
            <w:tcW w:w="2455" w:type="dxa"/>
            <w:shd w:val="clear" w:color="auto" w:fill="auto"/>
          </w:tcPr>
          <w:p w14:paraId="24CD31CC" w14:textId="77777777" w:rsidR="003E47C6" w:rsidRPr="009428F3" w:rsidRDefault="003E47C6" w:rsidP="009428F3">
            <w:pPr>
              <w:rPr>
                <w:color w:val="000000"/>
                <w:szCs w:val="26"/>
              </w:rPr>
            </w:pPr>
          </w:p>
        </w:tc>
      </w:tr>
      <w:tr w:rsidR="003E47C6" w14:paraId="0EF44F8A" w14:textId="77777777" w:rsidTr="009428F3">
        <w:tc>
          <w:tcPr>
            <w:tcW w:w="2455" w:type="dxa"/>
            <w:shd w:val="clear" w:color="auto" w:fill="auto"/>
          </w:tcPr>
          <w:p w14:paraId="57F74F70" w14:textId="77777777" w:rsidR="003E47C6" w:rsidRPr="009428F3" w:rsidRDefault="003E47C6" w:rsidP="009428F3">
            <w:pPr>
              <w:spacing w:before="20" w:after="20"/>
              <w:rPr>
                <w:szCs w:val="26"/>
              </w:rPr>
            </w:pPr>
            <w:r w:rsidRPr="009428F3">
              <w:rPr>
                <w:szCs w:val="26"/>
              </w:rPr>
              <w:t>Other (please state role and organisation</w:t>
            </w:r>
            <w:r w:rsidRPr="009428F3">
              <w:rPr>
                <w:szCs w:val="26"/>
              </w:rPr>
              <w:tab/>
            </w:r>
          </w:p>
          <w:p w14:paraId="45AF651D" w14:textId="77777777" w:rsidR="003E47C6" w:rsidRPr="009428F3" w:rsidRDefault="003E47C6" w:rsidP="009428F3">
            <w:pPr>
              <w:spacing w:before="20" w:after="20"/>
              <w:rPr>
                <w:szCs w:val="26"/>
              </w:rPr>
            </w:pPr>
          </w:p>
        </w:tc>
        <w:tc>
          <w:tcPr>
            <w:tcW w:w="2455" w:type="dxa"/>
            <w:shd w:val="clear" w:color="auto" w:fill="auto"/>
          </w:tcPr>
          <w:p w14:paraId="74C6D2D0" w14:textId="77777777" w:rsidR="003E47C6" w:rsidRPr="009428F3" w:rsidRDefault="003E47C6" w:rsidP="009428F3">
            <w:pPr>
              <w:rPr>
                <w:color w:val="000000"/>
                <w:szCs w:val="26"/>
              </w:rPr>
            </w:pPr>
          </w:p>
        </w:tc>
        <w:tc>
          <w:tcPr>
            <w:tcW w:w="2455" w:type="dxa"/>
            <w:shd w:val="clear" w:color="auto" w:fill="auto"/>
          </w:tcPr>
          <w:p w14:paraId="0A926822" w14:textId="77777777" w:rsidR="003E47C6" w:rsidRPr="009428F3" w:rsidRDefault="003E47C6" w:rsidP="009428F3">
            <w:pPr>
              <w:rPr>
                <w:color w:val="000000"/>
                <w:szCs w:val="26"/>
              </w:rPr>
            </w:pPr>
          </w:p>
        </w:tc>
        <w:tc>
          <w:tcPr>
            <w:tcW w:w="2455" w:type="dxa"/>
            <w:shd w:val="clear" w:color="auto" w:fill="auto"/>
          </w:tcPr>
          <w:p w14:paraId="2DB1897D" w14:textId="77777777" w:rsidR="003E47C6" w:rsidRPr="009428F3" w:rsidRDefault="003E47C6" w:rsidP="009428F3">
            <w:pPr>
              <w:rPr>
                <w:color w:val="000000"/>
                <w:szCs w:val="26"/>
              </w:rPr>
            </w:pPr>
          </w:p>
        </w:tc>
      </w:tr>
      <w:tr w:rsidR="003E47C6" w14:paraId="76BB82C2" w14:textId="77777777" w:rsidTr="009428F3">
        <w:tc>
          <w:tcPr>
            <w:tcW w:w="9820" w:type="dxa"/>
            <w:gridSpan w:val="4"/>
            <w:shd w:val="clear" w:color="auto" w:fill="auto"/>
          </w:tcPr>
          <w:p w14:paraId="4D9C0D6A" w14:textId="77777777" w:rsidR="003E47C6" w:rsidRPr="003E47C6" w:rsidRDefault="003E47C6" w:rsidP="009428F3">
            <w:pPr>
              <w:outlineLvl w:val="0"/>
            </w:pPr>
            <w:r w:rsidRPr="003E47C6">
              <w:t>Feedback and follow up actions</w:t>
            </w:r>
            <w:r w:rsidRPr="009428F3">
              <w:rPr>
                <w:sz w:val="24"/>
              </w:rPr>
              <w:t xml:space="preserve"> (continue on a separate sheet if necessary)</w:t>
            </w:r>
          </w:p>
        </w:tc>
      </w:tr>
      <w:tr w:rsidR="003E47C6" w14:paraId="1FEC890C" w14:textId="77777777" w:rsidTr="009428F3">
        <w:tc>
          <w:tcPr>
            <w:tcW w:w="9820" w:type="dxa"/>
            <w:gridSpan w:val="4"/>
            <w:shd w:val="clear" w:color="auto" w:fill="auto"/>
          </w:tcPr>
          <w:p w14:paraId="129431DC" w14:textId="77777777" w:rsidR="003E47C6" w:rsidRPr="009428F3" w:rsidRDefault="003E47C6" w:rsidP="009428F3">
            <w:pPr>
              <w:rPr>
                <w:szCs w:val="26"/>
              </w:rPr>
            </w:pPr>
          </w:p>
          <w:p w14:paraId="5A496F41" w14:textId="77777777" w:rsidR="003E47C6" w:rsidRPr="009428F3" w:rsidRDefault="003E47C6" w:rsidP="009428F3">
            <w:pPr>
              <w:rPr>
                <w:szCs w:val="26"/>
              </w:rPr>
            </w:pPr>
          </w:p>
          <w:p w14:paraId="4E3E0281" w14:textId="77777777" w:rsidR="003E47C6" w:rsidRPr="009428F3" w:rsidRDefault="003E47C6" w:rsidP="009428F3">
            <w:pPr>
              <w:rPr>
                <w:szCs w:val="26"/>
              </w:rPr>
            </w:pPr>
          </w:p>
          <w:p w14:paraId="3BF2EC4D" w14:textId="77777777" w:rsidR="003E47C6" w:rsidRPr="009428F3" w:rsidRDefault="003E47C6" w:rsidP="009428F3">
            <w:pPr>
              <w:rPr>
                <w:szCs w:val="26"/>
              </w:rPr>
            </w:pPr>
          </w:p>
          <w:p w14:paraId="71600CDA" w14:textId="77777777" w:rsidR="003E47C6" w:rsidRPr="009428F3" w:rsidRDefault="003E47C6" w:rsidP="009428F3">
            <w:pPr>
              <w:rPr>
                <w:szCs w:val="26"/>
              </w:rPr>
            </w:pPr>
          </w:p>
          <w:p w14:paraId="0CDA00F5" w14:textId="77777777" w:rsidR="003E47C6" w:rsidRPr="009428F3" w:rsidRDefault="003E47C6" w:rsidP="009428F3">
            <w:pPr>
              <w:rPr>
                <w:szCs w:val="26"/>
              </w:rPr>
            </w:pPr>
          </w:p>
          <w:p w14:paraId="226370ED" w14:textId="77777777" w:rsidR="003E47C6" w:rsidRPr="009428F3" w:rsidRDefault="003E47C6" w:rsidP="009428F3">
            <w:pPr>
              <w:rPr>
                <w:szCs w:val="26"/>
              </w:rPr>
            </w:pPr>
          </w:p>
          <w:p w14:paraId="5BEFF73B" w14:textId="77777777" w:rsidR="003E47C6" w:rsidRPr="009428F3" w:rsidRDefault="003E47C6" w:rsidP="009428F3">
            <w:pPr>
              <w:rPr>
                <w:szCs w:val="26"/>
              </w:rPr>
            </w:pPr>
          </w:p>
        </w:tc>
      </w:tr>
    </w:tbl>
    <w:p w14:paraId="50525971" w14:textId="77777777" w:rsidR="00B64986" w:rsidRPr="00B64986" w:rsidRDefault="00B64986" w:rsidP="00853D5F">
      <w:pPr>
        <w:rPr>
          <w:szCs w:val="26"/>
        </w:rPr>
      </w:pPr>
    </w:p>
    <w:p w14:paraId="023E13DA" w14:textId="77777777" w:rsidR="00B64986" w:rsidRPr="00B64986" w:rsidRDefault="00B64986" w:rsidP="00853D5F">
      <w:pPr>
        <w:rPr>
          <w:szCs w:val="26"/>
        </w:rPr>
      </w:pPr>
      <w:r w:rsidRPr="00B64986">
        <w:rPr>
          <w:szCs w:val="26"/>
        </w:rPr>
        <w:t>Name:</w:t>
      </w:r>
      <w:r w:rsidR="005B1E89" w:rsidRPr="009428F3">
        <w:rPr>
          <w:color w:val="000000"/>
          <w:szCs w:val="26"/>
        </w:rPr>
        <w:t xml:space="preserve">    </w:t>
      </w:r>
    </w:p>
    <w:p w14:paraId="228C56D5" w14:textId="3692AA73" w:rsidR="00B64986" w:rsidRPr="00B64986" w:rsidRDefault="002A5490" w:rsidP="005B1E89">
      <w:pPr>
        <w:spacing w:before="240"/>
        <w:rPr>
          <w:szCs w:val="26"/>
        </w:rPr>
      </w:pPr>
      <w:r>
        <w:rPr>
          <w:noProof/>
        </w:rPr>
        <mc:AlternateContent>
          <mc:Choice Requires="wps">
            <w:drawing>
              <wp:anchor distT="0" distB="0" distL="114300" distR="114300" simplePos="0" relativeHeight="251676160" behindDoc="0" locked="0" layoutInCell="1" allowOverlap="1" wp14:anchorId="54ADEE0F" wp14:editId="24784F9B">
                <wp:simplePos x="0" y="0"/>
                <wp:positionH relativeFrom="column">
                  <wp:posOffset>541020</wp:posOffset>
                </wp:positionH>
                <wp:positionV relativeFrom="paragraph">
                  <wp:posOffset>17145</wp:posOffset>
                </wp:positionV>
                <wp:extent cx="5832475" cy="635"/>
                <wp:effectExtent l="0" t="0" r="15875" b="18415"/>
                <wp:wrapNone/>
                <wp:docPr id="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4BBFD54" id="AutoShape 52" o:spid="_x0000_s1026" type="#_x0000_t32" style="position:absolute;margin-left:42.6pt;margin-top:1.35pt;width:459.2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" strokecolor="#b3a2c7">
                <v:stroke dashstyle="1 1"/>
              </v:shape>
            </w:pict>
          </mc:Fallback>
        </mc:AlternateContent>
      </w:r>
      <w:r w:rsidR="00B64986" w:rsidRPr="00B64986">
        <w:rPr>
          <w:szCs w:val="26"/>
        </w:rPr>
        <w:t>(person who completed this report)</w:t>
      </w:r>
    </w:p>
    <w:p w14:paraId="7CEBEB8A" w14:textId="77777777" w:rsidR="00B64986" w:rsidRPr="00B64986" w:rsidRDefault="00B64986" w:rsidP="00853D5F">
      <w:pPr>
        <w:rPr>
          <w:szCs w:val="26"/>
        </w:rPr>
      </w:pPr>
    </w:p>
    <w:p w14:paraId="01B80CE4" w14:textId="77777777" w:rsidR="00B64986" w:rsidRPr="00B64986" w:rsidRDefault="00B64986" w:rsidP="00853D5F">
      <w:pPr>
        <w:rPr>
          <w:szCs w:val="26"/>
        </w:rPr>
      </w:pPr>
      <w:r w:rsidRPr="00B64986">
        <w:rPr>
          <w:szCs w:val="26"/>
        </w:rPr>
        <w:t>Position held in the church:</w:t>
      </w:r>
      <w:r w:rsidR="005B1E89" w:rsidRPr="009428F3">
        <w:rPr>
          <w:color w:val="000000"/>
          <w:szCs w:val="26"/>
        </w:rPr>
        <w:t xml:space="preserve">   </w:t>
      </w:r>
    </w:p>
    <w:p w14:paraId="0CD32EC5" w14:textId="182F9DAA" w:rsidR="00B64986" w:rsidRPr="00B64986" w:rsidRDefault="002A5490" w:rsidP="00853D5F">
      <w:pPr>
        <w:rPr>
          <w:szCs w:val="26"/>
        </w:rPr>
      </w:pPr>
      <w:r>
        <w:rPr>
          <w:noProof/>
        </w:rPr>
        <mc:AlternateContent>
          <mc:Choice Requires="wps">
            <w:drawing>
              <wp:anchor distT="0" distB="0" distL="114300" distR="114300" simplePos="0" relativeHeight="251674112" behindDoc="0" locked="0" layoutInCell="1" allowOverlap="1" wp14:anchorId="2F92961C" wp14:editId="159F37E2">
                <wp:simplePos x="0" y="0"/>
                <wp:positionH relativeFrom="column">
                  <wp:posOffset>1776095</wp:posOffset>
                </wp:positionH>
                <wp:positionV relativeFrom="paragraph">
                  <wp:posOffset>6350</wp:posOffset>
                </wp:positionV>
                <wp:extent cx="4597400" cy="635"/>
                <wp:effectExtent l="0" t="0" r="12700" b="18415"/>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2DD86FA" id="AutoShape 50" o:spid="_x0000_s1026" type="#_x0000_t32" style="position:absolute;margin-left:139.85pt;margin-top:.5pt;width:362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" strokecolor="#b3a2c7">
                <v:stroke dashstyle="1 1"/>
              </v:shape>
            </w:pict>
          </mc:Fallback>
        </mc:AlternateContent>
      </w:r>
    </w:p>
    <w:p w14:paraId="1CB5E7EE" w14:textId="77777777" w:rsidR="00B64986" w:rsidRPr="00B64986" w:rsidRDefault="00B64986" w:rsidP="00853D5F">
      <w:pPr>
        <w:rPr>
          <w:szCs w:val="26"/>
        </w:rPr>
      </w:pPr>
      <w:r w:rsidRPr="00B64986">
        <w:rPr>
          <w:szCs w:val="26"/>
        </w:rPr>
        <w:t>Signed:</w:t>
      </w:r>
      <w:r w:rsidR="005B1E89" w:rsidRPr="009428F3">
        <w:rPr>
          <w:color w:val="000000"/>
          <w:szCs w:val="26"/>
        </w:rPr>
        <w:t xml:space="preserve">   </w:t>
      </w:r>
      <w:r w:rsidRPr="009428F3">
        <w:rPr>
          <w:color w:val="000000"/>
          <w:szCs w:val="26"/>
        </w:rPr>
        <w:t xml:space="preserve">  </w:t>
      </w:r>
    </w:p>
    <w:p w14:paraId="098F4DF3" w14:textId="1BF95CCC" w:rsidR="00B64986" w:rsidRPr="00B64986" w:rsidRDefault="002A5490" w:rsidP="00853D5F">
      <w:pPr>
        <w:rPr>
          <w:szCs w:val="26"/>
        </w:rPr>
      </w:pPr>
      <w:r>
        <w:rPr>
          <w:noProof/>
        </w:rPr>
        <mc:AlternateContent>
          <mc:Choice Requires="wps">
            <w:drawing>
              <wp:anchor distT="0" distB="0" distL="114300" distR="114300" simplePos="0" relativeHeight="251673088" behindDoc="0" locked="0" layoutInCell="1" allowOverlap="1" wp14:anchorId="25956FCA" wp14:editId="60DD119B">
                <wp:simplePos x="0" y="0"/>
                <wp:positionH relativeFrom="column">
                  <wp:posOffset>541020</wp:posOffset>
                </wp:positionH>
                <wp:positionV relativeFrom="paragraph">
                  <wp:posOffset>22860</wp:posOffset>
                </wp:positionV>
                <wp:extent cx="5832475" cy="635"/>
                <wp:effectExtent l="0" t="0" r="15875" b="18415"/>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E2B16CE" id="AutoShape 49" o:spid="_x0000_s1026" type="#_x0000_t32" style="position:absolute;margin-left:42.6pt;margin-top:1.8pt;width:459.2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" strokecolor="#b3a2c7">
                <v:stroke dashstyle="1 1"/>
              </v:shape>
            </w:pict>
          </mc:Fallback>
        </mc:AlternateContent>
      </w:r>
    </w:p>
    <w:p w14:paraId="59AE2C38" w14:textId="1EA94D42" w:rsidR="00640350" w:rsidRPr="00556E7B" w:rsidRDefault="002A5490" w:rsidP="00853D5F">
      <w:pPr>
        <w:rPr>
          <w:szCs w:val="26"/>
        </w:rPr>
      </w:pPr>
      <w:r>
        <w:rPr>
          <w:noProof/>
        </w:rPr>
        <mc:AlternateContent>
          <mc:Choice Requires="wps">
            <w:drawing>
              <wp:anchor distT="4294967294" distB="4294967294" distL="114300" distR="114300" simplePos="0" relativeHeight="251675136" behindDoc="0" locked="0" layoutInCell="1" allowOverlap="1" wp14:anchorId="70EE5406" wp14:editId="060C3DBE">
                <wp:simplePos x="0" y="0"/>
                <wp:positionH relativeFrom="column">
                  <wp:posOffset>541020</wp:posOffset>
                </wp:positionH>
                <wp:positionV relativeFrom="paragraph">
                  <wp:posOffset>174624</wp:posOffset>
                </wp:positionV>
                <wp:extent cx="5832475" cy="0"/>
                <wp:effectExtent l="0" t="0" r="0" b="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straightConnector1">
                          <a:avLst/>
                        </a:prstGeom>
                        <a:noFill/>
                        <a:ln w="9525">
                          <a:solidFill>
                            <a:srgbClr val="8064A2">
                              <a:lumMod val="60000"/>
                              <a:lumOff val="40000"/>
                            </a:srgbClr>
                          </a:solidFill>
                          <a:prstDash val="sysDot"/>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D7394E0" id="AutoShape 51" o:spid="_x0000_s1026" type="#_x0000_t32" style="position:absolute;margin-left:42.6pt;margin-top:13.75pt;width:459.25pt;height:0;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" strokecolor="#b3a2c7">
                <v:stroke dashstyle="1 1"/>
              </v:shape>
            </w:pict>
          </mc:Fallback>
        </mc:AlternateContent>
      </w:r>
      <w:r w:rsidR="005B1E89">
        <w:rPr>
          <w:szCs w:val="26"/>
        </w:rPr>
        <w:t>Dated:</w:t>
      </w:r>
      <w:r w:rsidR="005B1E89" w:rsidRPr="009428F3">
        <w:rPr>
          <w:color w:val="000000"/>
          <w:szCs w:val="26"/>
        </w:rPr>
        <w:t xml:space="preserve">   </w:t>
      </w:r>
    </w:p>
    <w:sectPr w:rsidR="00640350" w:rsidRPr="00556E7B" w:rsidSect="00111BBA">
      <w:headerReference w:type="even" r:id="rId16"/>
      <w:headerReference w:type="default" r:id="rId17"/>
      <w:footerReference w:type="even" r:id="rId18"/>
      <w:footerReference w:type="default" r:id="rId19"/>
      <w:headerReference w:type="first" r:id="rId20"/>
      <w:footerReference w:type="first" r:id="rId21"/>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F04FB" w14:textId="77777777" w:rsidR="00AC6491" w:rsidRDefault="00AC6491" w:rsidP="00640350">
      <w:r>
        <w:separator/>
      </w:r>
    </w:p>
  </w:endnote>
  <w:endnote w:type="continuationSeparator" w:id="0">
    <w:p w14:paraId="037F3C1A" w14:textId="77777777" w:rsidR="00AC6491" w:rsidRDefault="00AC6491"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89F015-7CFE-4937-A62F-F4E84F8721DD}"/>
  </w:font>
  <w:font w:name="Calibri Light">
    <w:panose1 w:val="020F0302020204030204"/>
    <w:charset w:val="00"/>
    <w:family w:val="swiss"/>
    <w:pitch w:val="variable"/>
    <w:sig w:usb0="E4002EFF" w:usb1="C000247B" w:usb2="00000009" w:usb3="00000000" w:csb0="000001FF" w:csb1="00000000"/>
    <w:embedRegular r:id="rId2" w:fontKey="{60718493-B557-4798-ACD3-2D44FF5E0A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C51F" w14:textId="77777777" w:rsidR="0044377E" w:rsidRDefault="0044377E" w:rsidP="0044377E">
    <w:pPr>
      <w:pBdr>
        <w:top w:val="single" w:sz="4" w:space="1" w:color="D9D9D9"/>
      </w:pBdr>
      <w:rPr>
        <w:b/>
        <w:bCs/>
      </w:rPr>
    </w:pPr>
    <w:r>
      <w:fldChar w:fldCharType="begin"/>
    </w:r>
    <w:r>
      <w:instrText xml:space="preserve"> PAGE   \* MERGEFORMAT </w:instrText>
    </w:r>
    <w:r>
      <w:fldChar w:fldCharType="separate"/>
    </w:r>
    <w:r w:rsidR="00185450" w:rsidRPr="00185450">
      <w:rPr>
        <w:b/>
        <w:bCs/>
        <w:noProof/>
      </w:rPr>
      <w:t>12</w:t>
    </w:r>
    <w:r>
      <w:rPr>
        <w:b/>
        <w:bCs/>
        <w:noProof/>
      </w:rPr>
      <w:fldChar w:fldCharType="end"/>
    </w:r>
    <w:r>
      <w:rPr>
        <w:b/>
        <w:bCs/>
      </w:rPr>
      <w:t xml:space="preserve"> | </w:t>
    </w:r>
    <w:r w:rsidRPr="0044377E">
      <w:rPr>
        <w:color w:val="7F7F7F"/>
        <w:spacing w:val="60"/>
      </w:rPr>
      <w:t>Page</w:t>
    </w:r>
  </w:p>
  <w:p w14:paraId="172FFD4C" w14:textId="77777777" w:rsidR="0044377E" w:rsidRPr="0044377E" w:rsidRDefault="0044377E" w:rsidP="0044377E">
    <w:pPr>
      <w:tabs>
        <w:tab w:val="left" w:pos="29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90BB" w14:textId="77777777" w:rsidR="0044377E" w:rsidRDefault="0044377E" w:rsidP="00EE2DE1">
    <w:pPr>
      <w:jc w:val="right"/>
    </w:pPr>
    <w:r>
      <w:t xml:space="preserve">             </w:t>
    </w:r>
    <w:r>
      <w:fldChar w:fldCharType="begin"/>
    </w:r>
    <w:r>
      <w:instrText xml:space="preserve"> PAGE   \* MERGEFORMAT </w:instrText>
    </w:r>
    <w:r>
      <w:fldChar w:fldCharType="separate"/>
    </w:r>
    <w:r w:rsidR="00185450">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74A0B" w14:textId="77777777" w:rsidR="0044377E" w:rsidRDefault="0044377E" w:rsidP="00640350"/>
  <w:p w14:paraId="73705CE3" w14:textId="77777777" w:rsidR="0044377E" w:rsidRPr="00D37B45" w:rsidRDefault="0044377E" w:rsidP="00640350">
    <w:r>
      <w:tab/>
      <w:t xml:space="preserve">                                                                                                                 </w:t>
    </w:r>
    <w:r>
      <w:fldChar w:fldCharType="begin"/>
    </w:r>
    <w:r>
      <w:instrText xml:space="preserve"> PAGE   \* MERGEFORMAT </w:instrText>
    </w:r>
    <w:r>
      <w:fldChar w:fldCharType="separate"/>
    </w:r>
    <w:r>
      <w:rPr>
        <w:noProof/>
      </w:rPr>
      <w:t>1</w:t>
    </w:r>
    <w:r>
      <w:rPr>
        <w:noProof/>
      </w:rPr>
      <w:fldChar w:fldCharType="end"/>
    </w:r>
  </w:p>
  <w:p w14:paraId="38A868F3" w14:textId="77777777" w:rsidR="0044377E" w:rsidRDefault="0044377E"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A5A80" w14:textId="77777777" w:rsidR="00AC6491" w:rsidRDefault="00AC6491" w:rsidP="00640350">
      <w:r>
        <w:separator/>
      </w:r>
    </w:p>
  </w:footnote>
  <w:footnote w:type="continuationSeparator" w:id="0">
    <w:p w14:paraId="73ED9CDE" w14:textId="77777777" w:rsidR="00AC6491" w:rsidRDefault="00AC6491"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4852" w14:textId="7B8F5736" w:rsidR="0044377E" w:rsidRDefault="002A5490" w:rsidP="00640350">
    <w:r>
      <w:rPr>
        <w:noProof/>
      </w:rPr>
      <mc:AlternateContent>
        <mc:Choice Requires="wps">
          <w:drawing>
            <wp:anchor distT="0" distB="0" distL="114300" distR="114300" simplePos="0" relativeHeight="251658752" behindDoc="1" locked="1" layoutInCell="1" allowOverlap="1" wp14:anchorId="16B9C20F" wp14:editId="2FB2DB2F">
              <wp:simplePos x="0" y="0"/>
              <wp:positionH relativeFrom="column">
                <wp:posOffset>-767715</wp:posOffset>
              </wp:positionH>
              <wp:positionV relativeFrom="page">
                <wp:posOffset>88900</wp:posOffset>
              </wp:positionV>
              <wp:extent cx="7399655" cy="387350"/>
              <wp:effectExtent l="0" t="0" r="0" b="0"/>
              <wp:wrapNone/>
              <wp:docPr id="37"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399655" cy="387350"/>
                      </a:xfrm>
                      <a:prstGeom prst="rect">
                        <a:avLst/>
                      </a:prstGeom>
                      <a:solidFill>
                        <a:srgbClr val="FFFFFF"/>
                      </a:solidFill>
                      <a:ln>
                        <a:noFill/>
                      </a:ln>
                      <a:extLst>
                        <a:ext uri="{91240B29-F687-4f45-9708-019B960494DF}"/>
                      </a:extLst>
                    </wps:spPr>
                    <wps:txbx>
                      <w:txbxContent>
                        <w:p w14:paraId="583D9212" w14:textId="77777777" w:rsidR="0044377E" w:rsidRDefault="0044377E" w:rsidP="00111BBA"/>
                        <w:p w14:paraId="4D19AFC7" w14:textId="77777777" w:rsidR="0044377E" w:rsidRDefault="0044377E"/>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6B9C20F" id="_x0000_t202" coordsize="21600,21600" o:spt="202" path="m,l,21600r21600,l21600,xe">
              <v:stroke joinstyle="miter"/>
              <v:path gradientshapeok="t" o:connecttype="rect"/>
            </v:shapetype>
            <v:shape id="Text Box 9" o:spid="_x0000_s1040" type="#_x0000_t202" style="position:absolute;margin-left:-60.45pt;margin-top:7pt;width:582.65pt;height: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" stroked="f">
              <o:lock v:ext="edit" aspectratio="t"/>
              <v:textbox style="mso-fit-shape-to-text:t" inset="6.75pt,3.75pt,6.75pt,3.75pt">
                <w:txbxContent>
                  <w:p w14:paraId="583D9212" w14:textId="77777777" w:rsidR="0044377E" w:rsidRDefault="0044377E" w:rsidP="00111BBA"/>
                  <w:p w14:paraId="4D19AFC7" w14:textId="77777777" w:rsidR="0044377E" w:rsidRDefault="0044377E"/>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CAC80" w14:textId="6E71E666" w:rsidR="0044377E" w:rsidRDefault="002A5490" w:rsidP="00EE2DE1">
    <w:pPr>
      <w:tabs>
        <w:tab w:val="left" w:pos="1260"/>
      </w:tabs>
    </w:pPr>
    <w:r>
      <w:rPr>
        <w:noProof/>
      </w:rPr>
      <mc:AlternateContent>
        <mc:Choice Requires="wps">
          <w:drawing>
            <wp:anchor distT="0" distB="0" distL="114300" distR="114300" simplePos="0" relativeHeight="251657728" behindDoc="1" locked="1" layoutInCell="1" allowOverlap="1" wp14:anchorId="6F56704B" wp14:editId="5B2D285A">
              <wp:simplePos x="0" y="0"/>
              <wp:positionH relativeFrom="column">
                <wp:posOffset>-837565</wp:posOffset>
              </wp:positionH>
              <wp:positionV relativeFrom="page">
                <wp:posOffset>57150</wp:posOffset>
              </wp:positionV>
              <wp:extent cx="7706360" cy="10659110"/>
              <wp:effectExtent l="0" t="0" r="0"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659110"/>
                      </a:xfrm>
                      <a:prstGeom prst="rect">
                        <a:avLst/>
                      </a:prstGeom>
                      <a:solidFill>
                        <a:srgbClr val="FFFFFF"/>
                      </a:solidFill>
                      <a:ln>
                        <a:noFill/>
                      </a:ln>
                      <a:extLst>
                        <a:ext uri="{91240B29-F687-4f45-9708-019B960494DF}"/>
                      </a:extLst>
                    </wps:spPr>
                    <wps:txbx>
                      <w:txbxContent>
                        <w:p w14:paraId="618E74F8" w14:textId="064CE7E4" w:rsidR="0044377E" w:rsidRDefault="002A5490" w:rsidP="00640350">
                          <w:r>
                            <w:rPr>
                              <w:noProof/>
                            </w:rPr>
                            <w:drawing>
                              <wp:inline distT="0" distB="0" distL="0" distR="0" wp14:anchorId="31B36F4C" wp14:editId="6AE5A08B">
                                <wp:extent cx="7517130" cy="10563860"/>
                                <wp:effectExtent l="0" t="0" r="0" b="0"/>
                                <wp:docPr id="23" name="Picture 5" descr="Description: 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2015\November 2015\PR4392__GP4-Apps-WORD versions\backing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130" cy="1056386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F56704B" id="_x0000_t202" coordsize="21600,21600" o:spt="202" path="m,l,21600r21600,l21600,xe">
              <v:stroke joinstyle="miter"/>
              <v:path gradientshapeok="t" o:connecttype="rect"/>
            </v:shapetype>
            <v:shape id="Text Box 8" o:spid="_x0000_s1041" type="#_x0000_t202" style="position:absolute;margin-left:-65.95pt;margin-top:4.5pt;width:606.8pt;height:83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" stroked="f">
              <v:textbox style="mso-fit-shape-to-text:t" inset="6.75pt,3.75pt,6.75pt,3.75pt">
                <w:txbxContent>
                  <w:p w14:paraId="618E74F8" w14:textId="064CE7E4" w:rsidR="0044377E" w:rsidRDefault="002A5490" w:rsidP="00640350">
                    <w:r>
                      <w:rPr>
                        <w:noProof/>
                      </w:rPr>
                      <w:drawing>
                        <wp:inline distT="0" distB="0" distL="0" distR="0" wp14:anchorId="31B36F4C" wp14:editId="6AE5A08B">
                          <wp:extent cx="7517130" cy="10563860"/>
                          <wp:effectExtent l="0" t="0" r="0" b="0"/>
                          <wp:docPr id="23" name="Picture 5" descr="Description: 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2015\November 2015\PR4392__GP4-Apps-WORD versions\backing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130" cy="10563860"/>
                                  </a:xfrm>
                                  <a:prstGeom prst="rect">
                                    <a:avLst/>
                                  </a:prstGeom>
                                  <a:noFill/>
                                  <a:ln>
                                    <a:noFill/>
                                  </a:ln>
                                </pic:spPr>
                              </pic:pic>
                            </a:graphicData>
                          </a:graphic>
                        </wp:inline>
                      </w:drawing>
                    </w:r>
                  </w:p>
                </w:txbxContent>
              </v:textbox>
              <w10:wrap anchory="page"/>
              <w10:anchorlock/>
            </v:shape>
          </w:pict>
        </mc:Fallback>
      </mc:AlternateContent>
    </w:r>
    <w:r w:rsidR="004437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8C061" w14:textId="7DE760F3" w:rsidR="0044377E" w:rsidRDefault="002A5490" w:rsidP="00640350">
    <w:r>
      <w:rPr>
        <w:noProof/>
      </w:rPr>
      <mc:AlternateContent>
        <mc:Choice Requires="wps">
          <w:drawing>
            <wp:anchor distT="0" distB="0" distL="114300" distR="114300" simplePos="0" relativeHeight="251656704" behindDoc="1" locked="1" layoutInCell="1" allowOverlap="1" wp14:anchorId="621EEBF3" wp14:editId="1A9FC222">
              <wp:simplePos x="0" y="0"/>
              <wp:positionH relativeFrom="column">
                <wp:posOffset>-837565</wp:posOffset>
              </wp:positionH>
              <wp:positionV relativeFrom="page">
                <wp:posOffset>50800</wp:posOffset>
              </wp:positionV>
              <wp:extent cx="7632065" cy="10807065"/>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07065"/>
                      </a:xfrm>
                      <a:prstGeom prst="rect">
                        <a:avLst/>
                      </a:prstGeom>
                      <a:solidFill>
                        <a:srgbClr val="FFFFFF"/>
                      </a:solidFill>
                      <a:ln>
                        <a:noFill/>
                      </a:ln>
                      <a:extLst>
                        <a:ext uri="{91240B29-F687-4f45-9708-019B960494DF}"/>
                      </a:extLst>
                    </wps:spPr>
                    <wps:txbx>
                      <w:txbxContent>
                        <w:p w14:paraId="39564CFB" w14:textId="7E486AC0" w:rsidR="0044377E" w:rsidRDefault="002A5490" w:rsidP="00640350">
                          <w:r>
                            <w:rPr>
                              <w:noProof/>
                            </w:rPr>
                            <w:drawing>
                              <wp:inline distT="0" distB="0" distL="0" distR="0" wp14:anchorId="4BC17CE4" wp14:editId="06477461">
                                <wp:extent cx="7524750" cy="10582275"/>
                                <wp:effectExtent l="0" t="0" r="0" b="0"/>
                                <wp:docPr id="25" name="Picture 4" descr="Description: 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cking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247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21EEBF3" id="_x0000_t202" coordsize="21600,21600" o:spt="202" path="m,l,21600r21600,l21600,xe">
              <v:stroke joinstyle="miter"/>
              <v:path gradientshapeok="t" o:connecttype="rect"/>
            </v:shapetype>
            <v:shape id="_x0000_s1042" type="#_x0000_t202" style="position:absolute;margin-left:-65.95pt;margin-top:4pt;width:600.95pt;height:85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" stroked="f">
              <v:textbox style="mso-fit-shape-to-text:t" inset="6.75pt,3.75pt,6.75pt,3.75pt">
                <w:txbxContent>
                  <w:p w14:paraId="39564CFB" w14:textId="7E486AC0" w:rsidR="0044377E" w:rsidRDefault="002A5490" w:rsidP="00640350">
                    <w:r>
                      <w:rPr>
                        <w:noProof/>
                      </w:rPr>
                      <w:drawing>
                        <wp:inline distT="0" distB="0" distL="0" distR="0" wp14:anchorId="4BC17CE4" wp14:editId="06477461">
                          <wp:extent cx="7524750" cy="10582275"/>
                          <wp:effectExtent l="0" t="0" r="0" b="0"/>
                          <wp:docPr id="25" name="Picture 4" descr="Description: 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cking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24750" cy="10582275"/>
                                  </a:xfrm>
                                  <a:prstGeom prst="rect">
                                    <a:avLst/>
                                  </a:prstGeom>
                                  <a:noFill/>
                                  <a:ln>
                                    <a:noFill/>
                                  </a:ln>
                                </pic:spPr>
                              </pic:pic>
                            </a:graphicData>
                          </a:graphic>
                        </wp:inline>
                      </w:drawing>
                    </w:r>
                  </w:p>
                </w:txbxContent>
              </v:textbox>
              <w10:wrap anchory="page"/>
              <w10:anchorlock/>
            </v:shape>
          </w:pict>
        </mc:Fallback>
      </mc:AlternateContent>
    </w:r>
    <w:r w:rsidR="0044377E">
      <w:tab/>
    </w:r>
    <w:r w:rsidR="0044377E">
      <w:tab/>
    </w:r>
  </w:p>
  <w:p w14:paraId="30193B6E" w14:textId="77777777" w:rsidR="0044377E" w:rsidRPr="00CC5910" w:rsidRDefault="0044377E" w:rsidP="006403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F1D69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B6C5D4D"/>
    <w:multiLevelType w:val="hybridMultilevel"/>
    <w:tmpl w:val="C0DC6534"/>
    <w:lvl w:ilvl="0" w:tplc="6C24FF84">
      <w:start w:val="1"/>
      <w:numFmt w:val="bullet"/>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A1B75"/>
    <w:multiLevelType w:val="hybridMultilevel"/>
    <w:tmpl w:val="BF70D2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B0595"/>
    <w:multiLevelType w:val="hybridMultilevel"/>
    <w:tmpl w:val="9930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D295484"/>
    <w:multiLevelType w:val="hybridMultilevel"/>
    <w:tmpl w:val="BCA6A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
  </w:num>
  <w:num w:numId="3">
    <w:abstractNumId w:val="1"/>
  </w:num>
  <w:num w:numId="4">
    <w:abstractNumId w:val="4"/>
  </w:num>
  <w:num w:numId="5">
    <w:abstractNumId w:val="7"/>
  </w:num>
  <w:num w:numId="6">
    <w:abstractNumId w:val="6"/>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37D27"/>
    <w:rsid w:val="000469D6"/>
    <w:rsid w:val="00052174"/>
    <w:rsid w:val="0005483A"/>
    <w:rsid w:val="00054D01"/>
    <w:rsid w:val="00057075"/>
    <w:rsid w:val="000602E6"/>
    <w:rsid w:val="00067BA3"/>
    <w:rsid w:val="00073C27"/>
    <w:rsid w:val="00076B5A"/>
    <w:rsid w:val="00080CDC"/>
    <w:rsid w:val="00081ADB"/>
    <w:rsid w:val="000A0350"/>
    <w:rsid w:val="000A5D52"/>
    <w:rsid w:val="000B696B"/>
    <w:rsid w:val="000D21CE"/>
    <w:rsid w:val="000F3278"/>
    <w:rsid w:val="00103525"/>
    <w:rsid w:val="00111BBA"/>
    <w:rsid w:val="00117629"/>
    <w:rsid w:val="00136E69"/>
    <w:rsid w:val="001504A4"/>
    <w:rsid w:val="001520FC"/>
    <w:rsid w:val="001570E5"/>
    <w:rsid w:val="001713C8"/>
    <w:rsid w:val="00171D7C"/>
    <w:rsid w:val="00185450"/>
    <w:rsid w:val="001C4C71"/>
    <w:rsid w:val="001C68D8"/>
    <w:rsid w:val="00206B91"/>
    <w:rsid w:val="00213862"/>
    <w:rsid w:val="002345F8"/>
    <w:rsid w:val="00235877"/>
    <w:rsid w:val="00237015"/>
    <w:rsid w:val="00244D48"/>
    <w:rsid w:val="0024601A"/>
    <w:rsid w:val="0025632F"/>
    <w:rsid w:val="002606D7"/>
    <w:rsid w:val="002641DF"/>
    <w:rsid w:val="002657BC"/>
    <w:rsid w:val="00272847"/>
    <w:rsid w:val="002873FB"/>
    <w:rsid w:val="002A16C2"/>
    <w:rsid w:val="002A5490"/>
    <w:rsid w:val="002F06AD"/>
    <w:rsid w:val="00305025"/>
    <w:rsid w:val="00310040"/>
    <w:rsid w:val="003105F1"/>
    <w:rsid w:val="00330416"/>
    <w:rsid w:val="00374489"/>
    <w:rsid w:val="00375EF3"/>
    <w:rsid w:val="003771B0"/>
    <w:rsid w:val="00390CD3"/>
    <w:rsid w:val="003A0F68"/>
    <w:rsid w:val="003B1D95"/>
    <w:rsid w:val="003D2B9E"/>
    <w:rsid w:val="003E47C6"/>
    <w:rsid w:val="00403C83"/>
    <w:rsid w:val="00415AD1"/>
    <w:rsid w:val="00421A07"/>
    <w:rsid w:val="00426201"/>
    <w:rsid w:val="0044377E"/>
    <w:rsid w:val="0044521A"/>
    <w:rsid w:val="0044796C"/>
    <w:rsid w:val="004603AE"/>
    <w:rsid w:val="00464754"/>
    <w:rsid w:val="00477810"/>
    <w:rsid w:val="00480522"/>
    <w:rsid w:val="004A3E37"/>
    <w:rsid w:val="004A414C"/>
    <w:rsid w:val="005047CC"/>
    <w:rsid w:val="00505E4F"/>
    <w:rsid w:val="005175BF"/>
    <w:rsid w:val="00536038"/>
    <w:rsid w:val="00543F45"/>
    <w:rsid w:val="0054687F"/>
    <w:rsid w:val="00556E7B"/>
    <w:rsid w:val="00591149"/>
    <w:rsid w:val="005A08C0"/>
    <w:rsid w:val="005B1E89"/>
    <w:rsid w:val="005B3834"/>
    <w:rsid w:val="005D6E6A"/>
    <w:rsid w:val="005E66E8"/>
    <w:rsid w:val="005F2CE5"/>
    <w:rsid w:val="005F4F09"/>
    <w:rsid w:val="00600A6E"/>
    <w:rsid w:val="00607A41"/>
    <w:rsid w:val="00613087"/>
    <w:rsid w:val="00640350"/>
    <w:rsid w:val="006713DD"/>
    <w:rsid w:val="006A0A3B"/>
    <w:rsid w:val="006A6A32"/>
    <w:rsid w:val="006E1247"/>
    <w:rsid w:val="006F634F"/>
    <w:rsid w:val="006F78F6"/>
    <w:rsid w:val="0072438F"/>
    <w:rsid w:val="00734DD4"/>
    <w:rsid w:val="00746597"/>
    <w:rsid w:val="00756598"/>
    <w:rsid w:val="00784368"/>
    <w:rsid w:val="007945C3"/>
    <w:rsid w:val="007B08EE"/>
    <w:rsid w:val="007C1BD7"/>
    <w:rsid w:val="007C2858"/>
    <w:rsid w:val="00800386"/>
    <w:rsid w:val="008253A9"/>
    <w:rsid w:val="00835B81"/>
    <w:rsid w:val="00853D5F"/>
    <w:rsid w:val="00860AB5"/>
    <w:rsid w:val="0086787A"/>
    <w:rsid w:val="00873EC1"/>
    <w:rsid w:val="008905CF"/>
    <w:rsid w:val="008B15F3"/>
    <w:rsid w:val="008B44A8"/>
    <w:rsid w:val="008E7A1B"/>
    <w:rsid w:val="008F28EC"/>
    <w:rsid w:val="008F652F"/>
    <w:rsid w:val="00900798"/>
    <w:rsid w:val="00910766"/>
    <w:rsid w:val="00923CD9"/>
    <w:rsid w:val="00933F79"/>
    <w:rsid w:val="009428F3"/>
    <w:rsid w:val="00942B5F"/>
    <w:rsid w:val="00972589"/>
    <w:rsid w:val="0098700E"/>
    <w:rsid w:val="00992EA5"/>
    <w:rsid w:val="009A7F0B"/>
    <w:rsid w:val="00A10770"/>
    <w:rsid w:val="00A1758A"/>
    <w:rsid w:val="00A31955"/>
    <w:rsid w:val="00A554C9"/>
    <w:rsid w:val="00A61F73"/>
    <w:rsid w:val="00A6454C"/>
    <w:rsid w:val="00A95EA8"/>
    <w:rsid w:val="00AA3D9E"/>
    <w:rsid w:val="00AA5121"/>
    <w:rsid w:val="00AA71CE"/>
    <w:rsid w:val="00AB6AEF"/>
    <w:rsid w:val="00AC0005"/>
    <w:rsid w:val="00AC6491"/>
    <w:rsid w:val="00AD4682"/>
    <w:rsid w:val="00AD4D77"/>
    <w:rsid w:val="00AD5125"/>
    <w:rsid w:val="00AE32E4"/>
    <w:rsid w:val="00AF0A77"/>
    <w:rsid w:val="00AF5E73"/>
    <w:rsid w:val="00B136E1"/>
    <w:rsid w:val="00B30ED3"/>
    <w:rsid w:val="00B32940"/>
    <w:rsid w:val="00B62C2E"/>
    <w:rsid w:val="00B64986"/>
    <w:rsid w:val="00B9070A"/>
    <w:rsid w:val="00B93932"/>
    <w:rsid w:val="00BA03E0"/>
    <w:rsid w:val="00BB19A6"/>
    <w:rsid w:val="00BF1789"/>
    <w:rsid w:val="00BF4F87"/>
    <w:rsid w:val="00C0057D"/>
    <w:rsid w:val="00C14F11"/>
    <w:rsid w:val="00C15D35"/>
    <w:rsid w:val="00C21ED7"/>
    <w:rsid w:val="00C2447F"/>
    <w:rsid w:val="00C33472"/>
    <w:rsid w:val="00C33499"/>
    <w:rsid w:val="00C41E3F"/>
    <w:rsid w:val="00C77A2B"/>
    <w:rsid w:val="00CB4B28"/>
    <w:rsid w:val="00CC5910"/>
    <w:rsid w:val="00D036E1"/>
    <w:rsid w:val="00D12EE7"/>
    <w:rsid w:val="00D37B45"/>
    <w:rsid w:val="00D37BB9"/>
    <w:rsid w:val="00D44653"/>
    <w:rsid w:val="00D70018"/>
    <w:rsid w:val="00D876CB"/>
    <w:rsid w:val="00DA5F9A"/>
    <w:rsid w:val="00DB2D3E"/>
    <w:rsid w:val="00DC5B72"/>
    <w:rsid w:val="00DD3165"/>
    <w:rsid w:val="00DD6CC6"/>
    <w:rsid w:val="00DE3D6E"/>
    <w:rsid w:val="00DF2039"/>
    <w:rsid w:val="00E16C2E"/>
    <w:rsid w:val="00E20EE8"/>
    <w:rsid w:val="00E2454E"/>
    <w:rsid w:val="00E317BC"/>
    <w:rsid w:val="00E45737"/>
    <w:rsid w:val="00E45AAA"/>
    <w:rsid w:val="00E522D2"/>
    <w:rsid w:val="00E53B42"/>
    <w:rsid w:val="00EA2FC1"/>
    <w:rsid w:val="00EA3ED5"/>
    <w:rsid w:val="00EE2DE1"/>
    <w:rsid w:val="00EE3FB2"/>
    <w:rsid w:val="00EE4D44"/>
    <w:rsid w:val="00EF5953"/>
    <w:rsid w:val="00F0246E"/>
    <w:rsid w:val="00F0691D"/>
    <w:rsid w:val="00F31051"/>
    <w:rsid w:val="00F33E90"/>
    <w:rsid w:val="00F468F0"/>
    <w:rsid w:val="00FC2BB5"/>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rules v:ext="edit">
        <o:r id="V:Rule26" type="connector" idref="#AutoShape 51"/>
        <o:r id="V:Rule27" type="connector" idref="#AutoShape 50"/>
        <o:r id="V:Rule28" type="connector" idref="#AutoShape 49"/>
        <o:r id="V:Rule29" type="connector" idref="#AutoShape 40"/>
        <o:r id="V:Rule30" type="connector" idref="#AutoShape 17"/>
        <o:r id="V:Rule31" type="connector" idref="#AutoShape 39"/>
        <o:r id="V:Rule32" type="connector" idref="#AutoShape 16"/>
        <o:r id="V:Rule33" type="connector" idref="#AutoShape 52"/>
        <o:r id="V:Rule34" type="connector" idref="#AutoShape 41"/>
        <o:r id="V:Rule35" type="connector" idref="#AutoShape 35"/>
        <o:r id="V:Rule36" type="connector" idref="#AutoShape 14"/>
        <o:r id="V:Rule37" type="connector" idref="#AutoShape 15"/>
        <o:r id="V:Rule38" type="connector" idref="#AutoShape 33"/>
        <o:r id="V:Rule39" type="connector" idref="#AutoShape 13"/>
        <o:r id="V:Rule40" type="connector" idref="#AutoShape 22"/>
        <o:r id="V:Rule41" type="connector" idref="#AutoShape 32"/>
        <o:r id="V:Rule42" type="connector" idref="#AutoShape 12"/>
        <o:r id="V:Rule43" type="connector" idref="#AutoShape 19"/>
        <o:r id="V:Rule44" type="connector" idref="#AutoShape 38"/>
        <o:r id="V:Rule45" type="connector" idref="#AutoShape 18"/>
        <o:r id="V:Rule46" type="connector" idref="#AutoShape 34"/>
        <o:r id="V:Rule47" type="connector" idref="#AutoShape 20"/>
        <o:r id="V:Rule48" type="connector" idref="#AutoShape 56"/>
        <o:r id="V:Rule49" type="connector" idref="#AutoShape 9"/>
        <o:r id="V:Rule50" type="connector" idref="#AutoShape 21"/>
      </o:rules>
    </o:shapelayout>
  </w:shapeDefaults>
  <w:decimalSymbol w:val="."/>
  <w:listSeparator w:val=","/>
  <w14:docId w14:val="4F76E8B4"/>
  <w15:chartTrackingRefBased/>
  <w15:docId w15:val="{6DF4411A-1147-4429-BF8D-2223550B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546222">
      <w:bodyDiv w:val="1"/>
      <w:marLeft w:val="0"/>
      <w:marRight w:val="0"/>
      <w:marTop w:val="0"/>
      <w:marBottom w:val="0"/>
      <w:divBdr>
        <w:top w:val="none" w:sz="0" w:space="0" w:color="auto"/>
        <w:left w:val="none" w:sz="0" w:space="0" w:color="auto"/>
        <w:bottom w:val="none" w:sz="0" w:space="0" w:color="auto"/>
        <w:right w:val="none" w:sz="0" w:space="0" w:color="auto"/>
      </w:divBdr>
    </w:div>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athy.glazier@sky.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nabarro@yahoo.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intelfer@uwclub.net" TargetMode="External"/><Relationship Id="rId5" Type="http://schemas.openxmlformats.org/officeDocument/2006/relationships/webSettings" Target="webSettings.xml"/><Relationship Id="rId15" Type="http://schemas.openxmlformats.org/officeDocument/2006/relationships/hyperlink" Target="mailto:cydo@urcsouthern.org.uk" TargetMode="External"/><Relationship Id="rId23" Type="http://schemas.openxmlformats.org/officeDocument/2006/relationships/theme" Target="theme/theme1.xml"/><Relationship Id="rId10" Type="http://schemas.openxmlformats.org/officeDocument/2006/relationships/hyperlink" Target="mailto:sec@ccpw.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jones.ra@btinterne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72015-8A27-4C0D-9B64-A266BD21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3</TotalTime>
  <Pages>17</Pages>
  <Words>5482</Words>
  <Characters>31249</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36658</CharactersWithSpaces>
  <SharedDoc>false</SharedDoc>
  <HLinks>
    <vt:vector size="42" baseType="variant">
      <vt:variant>
        <vt:i4>5373991</vt:i4>
      </vt:variant>
      <vt:variant>
        <vt:i4>18</vt:i4>
      </vt:variant>
      <vt:variant>
        <vt:i4>0</vt:i4>
      </vt:variant>
      <vt:variant>
        <vt:i4>5</vt:i4>
      </vt:variant>
      <vt:variant>
        <vt:lpwstr>mailto:cydo@urcsouthern.org.uk</vt:lpwstr>
      </vt:variant>
      <vt:variant>
        <vt:lpwstr/>
      </vt:variant>
      <vt:variant>
        <vt:i4>4980774</vt:i4>
      </vt:variant>
      <vt:variant>
        <vt:i4>15</vt:i4>
      </vt:variant>
      <vt:variant>
        <vt:i4>0</vt:i4>
      </vt:variant>
      <vt:variant>
        <vt:i4>5</vt:i4>
      </vt:variant>
      <vt:variant>
        <vt:lpwstr>mailto:jones.ra@btinternet.com</vt:lpwstr>
      </vt:variant>
      <vt:variant>
        <vt:lpwstr/>
      </vt:variant>
      <vt:variant>
        <vt:i4>1376372</vt:i4>
      </vt:variant>
      <vt:variant>
        <vt:i4>12</vt:i4>
      </vt:variant>
      <vt:variant>
        <vt:i4>0</vt:i4>
      </vt:variant>
      <vt:variant>
        <vt:i4>5</vt:i4>
      </vt:variant>
      <vt:variant>
        <vt:lpwstr>mailto:cathy.glazier@sky.com</vt:lpwstr>
      </vt:variant>
      <vt:variant>
        <vt:lpwstr/>
      </vt:variant>
      <vt:variant>
        <vt:i4>7798854</vt:i4>
      </vt:variant>
      <vt:variant>
        <vt:i4>9</vt:i4>
      </vt:variant>
      <vt:variant>
        <vt:i4>0</vt:i4>
      </vt:variant>
      <vt:variant>
        <vt:i4>5</vt:i4>
      </vt:variant>
      <vt:variant>
        <vt:lpwstr>mailto:hnabarro@yahoo.com</vt:lpwstr>
      </vt:variant>
      <vt:variant>
        <vt:lpwstr/>
      </vt:variant>
      <vt:variant>
        <vt:i4>5898342</vt:i4>
      </vt:variant>
      <vt:variant>
        <vt:i4>6</vt:i4>
      </vt:variant>
      <vt:variant>
        <vt:i4>0</vt:i4>
      </vt:variant>
      <vt:variant>
        <vt:i4>5</vt:i4>
      </vt:variant>
      <vt:variant>
        <vt:lpwstr>mailto:colintelfer@uwclub.net</vt:lpwstr>
      </vt:variant>
      <vt:variant>
        <vt:lpwstr/>
      </vt:variant>
      <vt:variant>
        <vt:i4>4980774</vt:i4>
      </vt:variant>
      <vt:variant>
        <vt:i4>3</vt:i4>
      </vt:variant>
      <vt:variant>
        <vt:i4>0</vt:i4>
      </vt:variant>
      <vt:variant>
        <vt:i4>5</vt:i4>
      </vt:variant>
      <vt:variant>
        <vt:lpwstr>mailto:jones.ra@btinternet.com</vt:lpwstr>
      </vt:variant>
      <vt:variant>
        <vt:lpwstr/>
      </vt:variant>
      <vt:variant>
        <vt:i4>7864326</vt:i4>
      </vt:variant>
      <vt:variant>
        <vt:i4>0</vt:i4>
      </vt:variant>
      <vt:variant>
        <vt:i4>0</vt:i4>
      </vt:variant>
      <vt:variant>
        <vt:i4>5</vt:i4>
      </vt:variant>
      <vt:variant>
        <vt:lpwstr>mailto:sec@ccpw.org.uk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keywords/>
  <cp:lastModifiedBy>Katherine Copley</cp:lastModifiedBy>
  <cp:revision>2</cp:revision>
  <cp:lastPrinted>2017-01-09T19:24:00Z</cp:lastPrinted>
  <dcterms:created xsi:type="dcterms:W3CDTF">2020-02-08T10:06:00Z</dcterms:created>
  <dcterms:modified xsi:type="dcterms:W3CDTF">2020-02-08T10:06:00Z</dcterms:modified>
</cp:coreProperties>
</file>